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D4196" w:rsidRPr="00C00F3A" w:rsidRDefault="0013410E" w:rsidP="00310017">
      <w:pPr>
        <w:tabs>
          <w:tab w:val="right" w:pos="9752"/>
        </w:tabs>
        <w:spacing w:before="60" w:after="60"/>
        <w:rPr>
          <w:rFonts w:ascii="Arial" w:hAnsi="Arial" w:cs="Arial"/>
        </w:rPr>
      </w:pPr>
      <w:r w:rsidRPr="000C5771">
        <w:rPr>
          <w:b/>
          <w:noProof/>
          <w:sz w:val="28"/>
        </w:rPr>
        <w:tab/>
      </w:r>
      <w:r w:rsidR="00197F27">
        <w:rPr>
          <w:b/>
          <w:noProof/>
          <w:sz w:val="28"/>
        </w:rPr>
        <w:drawing>
          <wp:anchor distT="0" distB="0" distL="114300" distR="114300" simplePos="0" relativeHeight="251657216" behindDoc="0" locked="0" layoutInCell="1" allowOverlap="1" wp14:anchorId="3FED032F" wp14:editId="029FFBB1">
            <wp:simplePos x="0" y="0"/>
            <wp:positionH relativeFrom="column">
              <wp:posOffset>8258175</wp:posOffset>
            </wp:positionH>
            <wp:positionV relativeFrom="margin">
              <wp:posOffset>5753100</wp:posOffset>
            </wp:positionV>
            <wp:extent cx="1085850" cy="895350"/>
            <wp:effectExtent l="19050" t="0" r="0" b="0"/>
            <wp:wrapNone/>
            <wp:docPr id="3" name="Obraz 5" descr="logo_2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Obraz 5" descr="logo_200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85850" cy="8953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A03EB0" w:rsidRPr="00F3318D" w:rsidRDefault="00A7467C" w:rsidP="00F3318D">
      <w:pPr>
        <w:spacing w:before="240" w:after="240"/>
        <w:rPr>
          <w:b/>
          <w:color w:val="0070C0"/>
          <w:sz w:val="32"/>
        </w:rPr>
      </w:pPr>
      <w:r w:rsidRPr="00F3318D">
        <w:rPr>
          <w:b/>
          <w:color w:val="0070C0"/>
          <w:sz w:val="32"/>
        </w:rPr>
        <w:t>Informacj</w:t>
      </w:r>
      <w:r w:rsidR="00527978" w:rsidRPr="00F3318D">
        <w:rPr>
          <w:b/>
          <w:color w:val="0070C0"/>
          <w:sz w:val="32"/>
        </w:rPr>
        <w:t xml:space="preserve">e </w:t>
      </w:r>
      <w:r w:rsidRPr="00F3318D">
        <w:rPr>
          <w:b/>
          <w:color w:val="0070C0"/>
          <w:sz w:val="32"/>
        </w:rPr>
        <w:t xml:space="preserve">dla </w:t>
      </w:r>
      <w:r w:rsidR="00F3318D" w:rsidRPr="00F3318D">
        <w:rPr>
          <w:b/>
          <w:color w:val="0070C0"/>
          <w:sz w:val="32"/>
        </w:rPr>
        <w:t xml:space="preserve">uczestników </w:t>
      </w:r>
      <w:r w:rsidR="002875E5">
        <w:rPr>
          <w:b/>
          <w:color w:val="0070C0"/>
          <w:sz w:val="32"/>
        </w:rPr>
        <w:t>podróży studyjnej HF 2026</w:t>
      </w:r>
    </w:p>
    <w:p w:rsidR="00662C84" w:rsidRPr="00912767" w:rsidRDefault="002875E5" w:rsidP="00912767">
      <w:pPr>
        <w:spacing w:after="60" w:line="259" w:lineRule="auto"/>
        <w:jc w:val="both"/>
        <w:rPr>
          <w:sz w:val="22"/>
        </w:rPr>
      </w:pPr>
      <w:r>
        <w:rPr>
          <w:sz w:val="22"/>
        </w:rPr>
        <w:t>Podróż</w:t>
      </w:r>
      <w:r w:rsidR="00F3318D">
        <w:rPr>
          <w:sz w:val="22"/>
        </w:rPr>
        <w:t xml:space="preserve"> jest organizowana wyłącznie dla uczestników konferencji HYDROFORUM 2026 i osób im towarzyszących. </w:t>
      </w:r>
      <w:r w:rsidR="00662C84" w:rsidRPr="00912767">
        <w:rPr>
          <w:sz w:val="22"/>
        </w:rPr>
        <w:t xml:space="preserve">Udział w wizycie wymaga: </w:t>
      </w:r>
    </w:p>
    <w:p w:rsidR="00662C84" w:rsidRPr="00912767" w:rsidRDefault="00662C84" w:rsidP="00912767">
      <w:pPr>
        <w:pStyle w:val="Akapitzlist"/>
        <w:numPr>
          <w:ilvl w:val="0"/>
          <w:numId w:val="14"/>
        </w:numPr>
        <w:spacing w:after="60" w:line="259" w:lineRule="auto"/>
        <w:ind w:left="851" w:hanging="567"/>
        <w:contextualSpacing w:val="0"/>
        <w:rPr>
          <w:sz w:val="22"/>
        </w:rPr>
      </w:pPr>
      <w:proofErr w:type="gramStart"/>
      <w:r w:rsidRPr="00912767">
        <w:rPr>
          <w:sz w:val="22"/>
        </w:rPr>
        <w:t>zgłoszenia</w:t>
      </w:r>
      <w:proofErr w:type="gramEnd"/>
      <w:r w:rsidRPr="00912767">
        <w:rPr>
          <w:sz w:val="22"/>
        </w:rPr>
        <w:t xml:space="preserve"> takiego zamiaru w Sekretariacie Konferencji</w:t>
      </w:r>
      <w:r w:rsidR="00D5784B" w:rsidRPr="00912767">
        <w:rPr>
          <w:sz w:val="22"/>
        </w:rPr>
        <w:t xml:space="preserve"> </w:t>
      </w:r>
      <w:r w:rsidR="00D5784B" w:rsidRPr="00912767">
        <w:rPr>
          <w:sz w:val="22"/>
        </w:rPr>
        <w:br/>
        <w:t>oraz dokonania opłaty w terminie wymienionym na fakturze</w:t>
      </w:r>
    </w:p>
    <w:p w:rsidR="00662C84" w:rsidRPr="00912767" w:rsidRDefault="00662C84" w:rsidP="00912767">
      <w:pPr>
        <w:pStyle w:val="Akapitzlist"/>
        <w:numPr>
          <w:ilvl w:val="0"/>
          <w:numId w:val="14"/>
        </w:numPr>
        <w:spacing w:after="120" w:line="259" w:lineRule="auto"/>
        <w:ind w:left="851" w:hanging="567"/>
        <w:contextualSpacing w:val="0"/>
        <w:jc w:val="both"/>
        <w:rPr>
          <w:sz w:val="22"/>
        </w:rPr>
      </w:pPr>
      <w:proofErr w:type="gramStart"/>
      <w:r w:rsidRPr="00912767">
        <w:rPr>
          <w:sz w:val="22"/>
        </w:rPr>
        <w:t>wypełnienia</w:t>
      </w:r>
      <w:proofErr w:type="gramEnd"/>
      <w:r w:rsidRPr="00912767">
        <w:rPr>
          <w:sz w:val="22"/>
        </w:rPr>
        <w:t xml:space="preserve"> i przesłania nam ankiety </w:t>
      </w:r>
      <w:r w:rsidR="00D5784B" w:rsidRPr="00912767">
        <w:rPr>
          <w:sz w:val="22"/>
        </w:rPr>
        <w:t xml:space="preserve">zamieszczonej </w:t>
      </w:r>
      <w:r w:rsidRPr="00912767">
        <w:rPr>
          <w:sz w:val="22"/>
        </w:rPr>
        <w:t>na drugiej stronie tego dokumentu.</w:t>
      </w:r>
    </w:p>
    <w:p w:rsidR="00A7467C" w:rsidRPr="00912767" w:rsidRDefault="00662C84" w:rsidP="00912767">
      <w:pPr>
        <w:spacing w:after="120" w:line="259" w:lineRule="auto"/>
        <w:jc w:val="both"/>
        <w:rPr>
          <w:sz w:val="22"/>
        </w:rPr>
      </w:pPr>
      <w:r w:rsidRPr="00912767">
        <w:rPr>
          <w:sz w:val="22"/>
        </w:rPr>
        <w:t xml:space="preserve">Zgłoszenia </w:t>
      </w:r>
      <w:r w:rsidR="007F2192" w:rsidRPr="00912767">
        <w:rPr>
          <w:sz w:val="22"/>
        </w:rPr>
        <w:t xml:space="preserve">udziału </w:t>
      </w:r>
      <w:r w:rsidRPr="00912767">
        <w:rPr>
          <w:sz w:val="22"/>
        </w:rPr>
        <w:t>można dokonać na formularzu rejestracyjnym lub drogą korespondencyjn</w:t>
      </w:r>
      <w:r w:rsidR="007F2192" w:rsidRPr="00912767">
        <w:rPr>
          <w:sz w:val="22"/>
        </w:rPr>
        <w:t>ą do dnia 1</w:t>
      </w:r>
      <w:r w:rsidR="00756E5A" w:rsidRPr="00912767">
        <w:rPr>
          <w:sz w:val="22"/>
        </w:rPr>
        <w:t>2</w:t>
      </w:r>
      <w:r w:rsidR="007F2192" w:rsidRPr="00912767">
        <w:rPr>
          <w:sz w:val="22"/>
        </w:rPr>
        <w:t xml:space="preserve"> października. </w:t>
      </w:r>
      <w:r w:rsidR="00756E5A" w:rsidRPr="00912767">
        <w:rPr>
          <w:sz w:val="22"/>
        </w:rPr>
        <w:t xml:space="preserve">W tym samym terminie należy nam przesłać </w:t>
      </w:r>
      <w:r w:rsidR="000D2DB3" w:rsidRPr="00912767">
        <w:rPr>
          <w:sz w:val="22"/>
        </w:rPr>
        <w:t xml:space="preserve">wypełnione ankiety. Prosimy nie zwlekać do ostatniej chwili! </w:t>
      </w:r>
      <w:r w:rsidR="007F2192" w:rsidRPr="00912767">
        <w:rPr>
          <w:sz w:val="22"/>
        </w:rPr>
        <w:t>Tylko wyjątkowo zgłoszenia mogą być przyjmowane do południa pierwszego dnia obrad.</w:t>
      </w:r>
      <w:r w:rsidRPr="00912767">
        <w:rPr>
          <w:sz w:val="22"/>
        </w:rPr>
        <w:t xml:space="preserve"> </w:t>
      </w:r>
      <w:r w:rsidR="00756E5A" w:rsidRPr="00912767">
        <w:rPr>
          <w:sz w:val="22"/>
        </w:rPr>
        <w:t xml:space="preserve">W takim przypadku dołączenie do listy będzie wymagać </w:t>
      </w:r>
      <w:r w:rsidR="009B0E0D">
        <w:rPr>
          <w:sz w:val="22"/>
        </w:rPr>
        <w:t xml:space="preserve">dodatkowej </w:t>
      </w:r>
      <w:r w:rsidR="00756E5A" w:rsidRPr="00912767">
        <w:rPr>
          <w:sz w:val="22"/>
        </w:rPr>
        <w:t xml:space="preserve">zgody stron przyjmujących wizytę. </w:t>
      </w:r>
      <w:r w:rsidR="00D5784B" w:rsidRPr="00912767">
        <w:rPr>
          <w:sz w:val="22"/>
        </w:rPr>
        <w:t>Opłata za udział w wyjeździe wynosi.</w:t>
      </w:r>
      <w:r w:rsidR="00756E5A" w:rsidRPr="00912767">
        <w:rPr>
          <w:sz w:val="22"/>
        </w:rPr>
        <w:t xml:space="preserve"> 300 </w:t>
      </w:r>
      <w:proofErr w:type="gramStart"/>
      <w:r w:rsidR="00756E5A" w:rsidRPr="00912767">
        <w:rPr>
          <w:sz w:val="22"/>
        </w:rPr>
        <w:t>zł</w:t>
      </w:r>
      <w:proofErr w:type="gramEnd"/>
      <w:r w:rsidR="00D5784B" w:rsidRPr="00912767">
        <w:rPr>
          <w:sz w:val="22"/>
        </w:rPr>
        <w:t>.</w:t>
      </w:r>
      <w:r w:rsidR="00756E5A" w:rsidRPr="00912767">
        <w:rPr>
          <w:sz w:val="22"/>
        </w:rPr>
        <w:t xml:space="preserve"> </w:t>
      </w:r>
      <w:r w:rsidR="00D5784B" w:rsidRPr="00912767">
        <w:rPr>
          <w:sz w:val="22"/>
        </w:rPr>
        <w:t>Kwota</w:t>
      </w:r>
      <w:r w:rsidR="00756E5A" w:rsidRPr="00912767">
        <w:rPr>
          <w:sz w:val="22"/>
        </w:rPr>
        <w:t xml:space="preserve"> </w:t>
      </w:r>
      <w:r w:rsidR="00D5784B" w:rsidRPr="00912767">
        <w:rPr>
          <w:sz w:val="22"/>
        </w:rPr>
        <w:t xml:space="preserve">ta </w:t>
      </w:r>
      <w:r w:rsidR="00756E5A" w:rsidRPr="00912767">
        <w:rPr>
          <w:sz w:val="22"/>
        </w:rPr>
        <w:t xml:space="preserve">zostanie dopisana do faktury za udział w konferencji lub zostanie </w:t>
      </w:r>
      <w:r w:rsidR="00527978" w:rsidRPr="00912767">
        <w:rPr>
          <w:sz w:val="22"/>
        </w:rPr>
        <w:t xml:space="preserve">wskazana na fakturze dodatkowej. Komitet Organizacyjny zastrzega sobie możliwość stosowania ulg i zwolnień. </w:t>
      </w:r>
    </w:p>
    <w:p w:rsidR="004D7D42" w:rsidRPr="00912767" w:rsidRDefault="00A07EBB" w:rsidP="00912767">
      <w:pPr>
        <w:spacing w:after="120" w:line="259" w:lineRule="auto"/>
        <w:jc w:val="both"/>
        <w:rPr>
          <w:sz w:val="22"/>
        </w:rPr>
      </w:pPr>
      <w:r w:rsidRPr="00912767">
        <w:rPr>
          <w:sz w:val="22"/>
        </w:rPr>
        <w:t xml:space="preserve">Ankieta zawiera pytania o dane wymagane przez firmę </w:t>
      </w:r>
      <w:proofErr w:type="spellStart"/>
      <w:r w:rsidRPr="00912767">
        <w:rPr>
          <w:sz w:val="22"/>
        </w:rPr>
        <w:t>Ignitis</w:t>
      </w:r>
      <w:proofErr w:type="spellEnd"/>
      <w:r w:rsidRPr="00912767">
        <w:rPr>
          <w:sz w:val="22"/>
        </w:rPr>
        <w:t xml:space="preserve"> </w:t>
      </w:r>
      <w:proofErr w:type="spellStart"/>
      <w:r w:rsidRPr="00912767">
        <w:rPr>
          <w:sz w:val="22"/>
        </w:rPr>
        <w:t>Gamyba</w:t>
      </w:r>
      <w:proofErr w:type="spellEnd"/>
      <w:r w:rsidRPr="00912767">
        <w:rPr>
          <w:sz w:val="22"/>
        </w:rPr>
        <w:t xml:space="preserve"> (właściciela i operatora elektrowni</w:t>
      </w:r>
      <w:r w:rsidR="002875E5">
        <w:rPr>
          <w:sz w:val="22"/>
        </w:rPr>
        <w:t xml:space="preserve"> </w:t>
      </w:r>
      <w:proofErr w:type="spellStart"/>
      <w:r w:rsidR="002875E5">
        <w:rPr>
          <w:sz w:val="22"/>
        </w:rPr>
        <w:t>Kruonis</w:t>
      </w:r>
      <w:proofErr w:type="spellEnd"/>
      <w:r w:rsidRPr="00912767">
        <w:rPr>
          <w:sz w:val="22"/>
        </w:rPr>
        <w:t xml:space="preserve">) oraz firmę </w:t>
      </w:r>
      <w:proofErr w:type="spellStart"/>
      <w:r w:rsidRPr="00912767">
        <w:rPr>
          <w:sz w:val="22"/>
        </w:rPr>
        <w:t>Voith</w:t>
      </w:r>
      <w:proofErr w:type="spellEnd"/>
      <w:r w:rsidRPr="00912767">
        <w:rPr>
          <w:sz w:val="22"/>
        </w:rPr>
        <w:t xml:space="preserve"> Hydro, prowadzącą prace związane z instalacją nowego hydrozespołu, a także informacje związane z zaplanowanym pobytem w Kownie. </w:t>
      </w:r>
    </w:p>
    <w:p w:rsidR="00A03EB0" w:rsidRPr="00A7467C" w:rsidRDefault="00D5784B" w:rsidP="00912767">
      <w:pPr>
        <w:spacing w:after="120" w:line="259" w:lineRule="auto"/>
        <w:jc w:val="both"/>
        <w:rPr>
          <w:sz w:val="22"/>
        </w:rPr>
      </w:pPr>
      <w:r w:rsidRPr="00912767">
        <w:rPr>
          <w:sz w:val="22"/>
        </w:rPr>
        <w:t xml:space="preserve">Przebieg podróży studyjnej </w:t>
      </w:r>
      <w:r w:rsidR="00527978" w:rsidRPr="00912767">
        <w:rPr>
          <w:sz w:val="22"/>
        </w:rPr>
        <w:t>przedstawiono w poniższej tabeli. Wynajęty autokar wyjedzie kolejno o godzinie</w:t>
      </w:r>
      <w:proofErr w:type="gramStart"/>
      <w:r w:rsidR="00527978" w:rsidRPr="00912767">
        <w:rPr>
          <w:sz w:val="22"/>
        </w:rPr>
        <w:t xml:space="preserve"> 7:15 i</w:t>
      </w:r>
      <w:proofErr w:type="gramEnd"/>
      <w:r w:rsidR="00527978" w:rsidRPr="00912767">
        <w:rPr>
          <w:sz w:val="22"/>
        </w:rPr>
        <w:t xml:space="preserve"> 7:30 sprzed hoteli „Nad Nettą</w:t>
      </w:r>
      <w:r w:rsidR="00912767" w:rsidRPr="00912767">
        <w:rPr>
          <w:sz w:val="22"/>
        </w:rPr>
        <w:t xml:space="preserve">” i „Warszawa”. Osoby korzystające z własnego transportu powinny kierować się na parking przed bramą elektrowni </w:t>
      </w:r>
      <w:r w:rsidR="00527978" w:rsidRPr="00912767">
        <w:rPr>
          <w:sz w:val="22"/>
        </w:rPr>
        <w:t>(GPS  54.802297, 24.251443)</w:t>
      </w:r>
      <w:r w:rsidR="00912767" w:rsidRPr="00912767">
        <w:rPr>
          <w:sz w:val="22"/>
        </w:rPr>
        <w:t xml:space="preserve">. Wskazane czasy przejazdu zawierają pewną rezerwę (ok. 15 min) w stosunku do czasu wynikającego z nawigatora </w:t>
      </w:r>
      <w:r w:rsidR="00912767" w:rsidRPr="009B0E0D">
        <w:rPr>
          <w:i/>
          <w:sz w:val="22"/>
        </w:rPr>
        <w:t xml:space="preserve">Google </w:t>
      </w:r>
      <w:proofErr w:type="spellStart"/>
      <w:r w:rsidR="00912767" w:rsidRPr="009B0E0D">
        <w:rPr>
          <w:i/>
          <w:sz w:val="22"/>
        </w:rPr>
        <w:t>Maps</w:t>
      </w:r>
      <w:proofErr w:type="spellEnd"/>
      <w:r w:rsidR="00912767" w:rsidRPr="00912767">
        <w:rPr>
          <w:sz w:val="22"/>
        </w:rPr>
        <w:t>.</w:t>
      </w:r>
    </w:p>
    <w:p w:rsidR="00595277" w:rsidRPr="00527978" w:rsidRDefault="009B0E0D" w:rsidP="00662C84">
      <w:pPr>
        <w:spacing w:after="120"/>
        <w:jc w:val="center"/>
        <w:rPr>
          <w:b/>
        </w:rPr>
      </w:pPr>
      <w:r>
        <w:rPr>
          <w:b/>
        </w:rPr>
        <w:t>Harmonogram</w:t>
      </w:r>
      <w:r w:rsidR="00662C84" w:rsidRPr="00527978">
        <w:rPr>
          <w:b/>
        </w:rPr>
        <w:t xml:space="preserve"> podróży studyjnej w dniu 23 października 2026 r.</w:t>
      </w:r>
    </w:p>
    <w:tbl>
      <w:tblPr>
        <w:tblStyle w:val="Zwykatabela2"/>
        <w:tblW w:w="0" w:type="auto"/>
        <w:jc w:val="center"/>
        <w:tblLook w:val="04A0" w:firstRow="1" w:lastRow="0" w:firstColumn="1" w:lastColumn="0" w:noHBand="0" w:noVBand="1"/>
      </w:tblPr>
      <w:tblGrid>
        <w:gridCol w:w="2268"/>
        <w:gridCol w:w="7230"/>
      </w:tblGrid>
      <w:tr w:rsidR="00595277" w:rsidRPr="00527978" w:rsidTr="00200519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7F7F7F" w:themeColor="text1" w:themeTint="80"/>
            </w:tcBorders>
          </w:tcPr>
          <w:p w:rsidR="00595277" w:rsidRPr="00527978" w:rsidRDefault="00595277" w:rsidP="00DB2231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7:15 CET</w:t>
            </w:r>
            <w:proofErr w:type="gramEnd"/>
          </w:p>
        </w:tc>
        <w:tc>
          <w:tcPr>
            <w:tcW w:w="7230" w:type="dxa"/>
            <w:tcBorders>
              <w:top w:val="single" w:sz="12" w:space="0" w:color="7F7F7F" w:themeColor="text1" w:themeTint="80"/>
            </w:tcBorders>
          </w:tcPr>
          <w:p w:rsidR="00595277" w:rsidRPr="00527978" w:rsidRDefault="00595277" w:rsidP="00912767">
            <w:pPr>
              <w:spacing w:before="60" w:after="60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27978">
              <w:rPr>
                <w:b w:val="0"/>
                <w:sz w:val="22"/>
              </w:rPr>
              <w:t>Wyjazd sp</w:t>
            </w:r>
            <w:r w:rsidR="00912767">
              <w:rPr>
                <w:b w:val="0"/>
                <w:sz w:val="22"/>
              </w:rPr>
              <w:t>rze</w:t>
            </w:r>
            <w:r w:rsidRPr="00527978">
              <w:rPr>
                <w:b w:val="0"/>
                <w:sz w:val="22"/>
              </w:rPr>
              <w:t>d hotelu “Nad Nettą</w:t>
            </w:r>
            <w:r w:rsidRPr="00527978">
              <w:rPr>
                <w:sz w:val="22"/>
              </w:rPr>
              <w:t>”</w:t>
            </w:r>
          </w:p>
        </w:tc>
      </w:tr>
      <w:tr w:rsidR="00D5784B" w:rsidRPr="00527978" w:rsidTr="002005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bottom w:val="single" w:sz="12" w:space="0" w:color="7F7F7F" w:themeColor="text1" w:themeTint="80"/>
            </w:tcBorders>
          </w:tcPr>
          <w:p w:rsidR="00595277" w:rsidRPr="00527978" w:rsidRDefault="00595277" w:rsidP="00DB2231">
            <w:pPr>
              <w:spacing w:before="60" w:after="60"/>
              <w:jc w:val="center"/>
              <w:rPr>
                <w:b w:val="0"/>
                <w:sz w:val="22"/>
                <w:lang w:val="en-US"/>
              </w:rPr>
            </w:pPr>
            <w:r w:rsidRPr="00527978">
              <w:rPr>
                <w:b w:val="0"/>
                <w:sz w:val="22"/>
                <w:lang w:val="en-US"/>
              </w:rPr>
              <w:t>7:30 CET</w:t>
            </w:r>
          </w:p>
        </w:tc>
        <w:tc>
          <w:tcPr>
            <w:tcW w:w="7230" w:type="dxa"/>
            <w:tcBorders>
              <w:bottom w:val="single" w:sz="12" w:space="0" w:color="7F7F7F" w:themeColor="text1" w:themeTint="80"/>
            </w:tcBorders>
          </w:tcPr>
          <w:p w:rsidR="00595277" w:rsidRPr="00527978" w:rsidRDefault="00595277" w:rsidP="0091276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proofErr w:type="spellStart"/>
            <w:r w:rsidRPr="00527978">
              <w:rPr>
                <w:sz w:val="22"/>
                <w:lang w:val="en-US"/>
              </w:rPr>
              <w:t>Wyjazd</w:t>
            </w:r>
            <w:proofErr w:type="spellEnd"/>
            <w:r w:rsidRPr="00527978">
              <w:rPr>
                <w:sz w:val="22"/>
                <w:lang w:val="en-US"/>
              </w:rPr>
              <w:t xml:space="preserve"> </w:t>
            </w:r>
            <w:proofErr w:type="spellStart"/>
            <w:r w:rsidRPr="00527978">
              <w:rPr>
                <w:sz w:val="22"/>
                <w:lang w:val="en-US"/>
              </w:rPr>
              <w:t>sp</w:t>
            </w:r>
            <w:r w:rsidR="00912767">
              <w:rPr>
                <w:sz w:val="22"/>
                <w:lang w:val="en-US"/>
              </w:rPr>
              <w:t>rzed</w:t>
            </w:r>
            <w:proofErr w:type="spellEnd"/>
            <w:r w:rsidRPr="00527978">
              <w:rPr>
                <w:sz w:val="22"/>
                <w:lang w:val="en-US"/>
              </w:rPr>
              <w:t xml:space="preserve"> </w:t>
            </w:r>
            <w:proofErr w:type="spellStart"/>
            <w:r w:rsidRPr="00527978">
              <w:rPr>
                <w:sz w:val="22"/>
                <w:lang w:val="en-US"/>
              </w:rPr>
              <w:t>hotelu</w:t>
            </w:r>
            <w:proofErr w:type="spellEnd"/>
            <w:r w:rsidRPr="00527978">
              <w:rPr>
                <w:sz w:val="22"/>
                <w:lang w:val="en-US"/>
              </w:rPr>
              <w:t xml:space="preserve"> Warszawa</w:t>
            </w:r>
          </w:p>
        </w:tc>
      </w:tr>
      <w:tr w:rsidR="00595277" w:rsidRPr="00527978" w:rsidTr="0020051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7F7F7F" w:themeColor="text1" w:themeTint="80"/>
              <w:bottom w:val="single" w:sz="4" w:space="0" w:color="auto"/>
            </w:tcBorders>
          </w:tcPr>
          <w:p w:rsidR="00595277" w:rsidRPr="00527978" w:rsidRDefault="00595277" w:rsidP="00DB2231">
            <w:pPr>
              <w:spacing w:before="60" w:after="60"/>
              <w:jc w:val="center"/>
              <w:rPr>
                <w:b w:val="0"/>
                <w:sz w:val="22"/>
                <w:lang w:val="en-US"/>
              </w:rPr>
            </w:pPr>
            <w:r w:rsidRPr="00527978">
              <w:rPr>
                <w:b w:val="0"/>
                <w:sz w:val="22"/>
                <w:lang w:val="en-US"/>
              </w:rPr>
              <w:t>10:00 /11:00 EET</w:t>
            </w:r>
          </w:p>
        </w:tc>
        <w:tc>
          <w:tcPr>
            <w:tcW w:w="7230" w:type="dxa"/>
            <w:tcBorders>
              <w:top w:val="single" w:sz="12" w:space="0" w:color="7F7F7F" w:themeColor="text1" w:themeTint="80"/>
              <w:bottom w:val="single" w:sz="4" w:space="0" w:color="auto"/>
            </w:tcBorders>
          </w:tcPr>
          <w:p w:rsidR="00595277" w:rsidRPr="00527978" w:rsidRDefault="00595277" w:rsidP="005952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  <w:lang w:val="en-US"/>
              </w:rPr>
            </w:pPr>
            <w:proofErr w:type="spellStart"/>
            <w:r w:rsidRPr="00527978">
              <w:rPr>
                <w:sz w:val="22"/>
                <w:lang w:val="en-US"/>
              </w:rPr>
              <w:t>Przyjazd</w:t>
            </w:r>
            <w:proofErr w:type="spellEnd"/>
            <w:r w:rsidRPr="00527978">
              <w:rPr>
                <w:sz w:val="22"/>
                <w:lang w:val="en-US"/>
              </w:rPr>
              <w:t xml:space="preserve"> do ESP </w:t>
            </w:r>
            <w:proofErr w:type="spellStart"/>
            <w:r w:rsidRPr="00527978">
              <w:rPr>
                <w:sz w:val="22"/>
                <w:lang w:val="en-US"/>
              </w:rPr>
              <w:t>Kruonis</w:t>
            </w:r>
            <w:proofErr w:type="spellEnd"/>
          </w:p>
        </w:tc>
      </w:tr>
      <w:tr w:rsidR="00527978" w:rsidRPr="00527978" w:rsidTr="002005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auto"/>
              <w:bottom w:val="single" w:sz="12" w:space="0" w:color="7F7F7F" w:themeColor="text1" w:themeTint="80"/>
            </w:tcBorders>
          </w:tcPr>
          <w:p w:rsidR="00595277" w:rsidRPr="00527978" w:rsidRDefault="00595277" w:rsidP="00DB2231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12:45/13:45 EET</w:t>
            </w:r>
            <w:proofErr w:type="gramEnd"/>
          </w:p>
        </w:tc>
        <w:tc>
          <w:tcPr>
            <w:tcW w:w="7230" w:type="dxa"/>
            <w:tcBorders>
              <w:top w:val="single" w:sz="4" w:space="0" w:color="auto"/>
              <w:bottom w:val="single" w:sz="12" w:space="0" w:color="7F7F7F" w:themeColor="text1" w:themeTint="80"/>
            </w:tcBorders>
          </w:tcPr>
          <w:p w:rsidR="00595277" w:rsidRPr="00527978" w:rsidRDefault="00595277" w:rsidP="005952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proofErr w:type="spellStart"/>
            <w:r w:rsidRPr="00527978">
              <w:rPr>
                <w:sz w:val="22"/>
                <w:lang w:val="en-US"/>
              </w:rPr>
              <w:t>Wyjazd</w:t>
            </w:r>
            <w:proofErr w:type="spellEnd"/>
            <w:r w:rsidRPr="00527978">
              <w:rPr>
                <w:sz w:val="22"/>
                <w:lang w:val="en-US"/>
              </w:rPr>
              <w:t xml:space="preserve"> do </w:t>
            </w:r>
            <w:proofErr w:type="spellStart"/>
            <w:r w:rsidRPr="00527978">
              <w:rPr>
                <w:sz w:val="22"/>
                <w:lang w:val="en-US"/>
              </w:rPr>
              <w:t>Kowna</w:t>
            </w:r>
            <w:proofErr w:type="spellEnd"/>
          </w:p>
        </w:tc>
      </w:tr>
      <w:tr w:rsidR="00595277" w:rsidRPr="00527978" w:rsidTr="0020051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7F7F7F" w:themeColor="text1" w:themeTint="80"/>
            </w:tcBorders>
          </w:tcPr>
          <w:p w:rsidR="00595277" w:rsidRPr="00527978" w:rsidRDefault="00595277" w:rsidP="00DB2231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13:30/14:30 EET</w:t>
            </w:r>
            <w:proofErr w:type="gramEnd"/>
          </w:p>
        </w:tc>
        <w:tc>
          <w:tcPr>
            <w:tcW w:w="7230" w:type="dxa"/>
            <w:tcBorders>
              <w:top w:val="single" w:sz="12" w:space="0" w:color="7F7F7F" w:themeColor="text1" w:themeTint="80"/>
            </w:tcBorders>
          </w:tcPr>
          <w:p w:rsidR="00595277" w:rsidRPr="00527978" w:rsidRDefault="00595277" w:rsidP="00200519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27978">
              <w:rPr>
                <w:sz w:val="22"/>
              </w:rPr>
              <w:t xml:space="preserve">Obiad w </w:t>
            </w:r>
            <w:r w:rsidR="00D5784B" w:rsidRPr="00527978">
              <w:rPr>
                <w:sz w:val="22"/>
              </w:rPr>
              <w:t xml:space="preserve">restauracji </w:t>
            </w:r>
            <w:r w:rsidRPr="00527978">
              <w:rPr>
                <w:sz w:val="22"/>
              </w:rPr>
              <w:t>“</w:t>
            </w:r>
            <w:proofErr w:type="spellStart"/>
            <w:r w:rsidRPr="00527978">
              <w:rPr>
                <w:sz w:val="22"/>
              </w:rPr>
              <w:t>Berneliu</w:t>
            </w:r>
            <w:proofErr w:type="spellEnd"/>
            <w:r w:rsidRPr="00527978">
              <w:rPr>
                <w:sz w:val="22"/>
              </w:rPr>
              <w:t xml:space="preserve">̢ </w:t>
            </w:r>
            <w:proofErr w:type="spellStart"/>
            <w:r w:rsidRPr="00527978">
              <w:rPr>
                <w:sz w:val="22"/>
              </w:rPr>
              <w:t>užeiga</w:t>
            </w:r>
            <w:proofErr w:type="spellEnd"/>
            <w:r w:rsidRPr="00527978">
              <w:rPr>
                <w:sz w:val="22"/>
              </w:rPr>
              <w:t xml:space="preserve">”, </w:t>
            </w:r>
            <w:r w:rsidR="00D5784B" w:rsidRPr="00527978">
              <w:rPr>
                <w:sz w:val="22"/>
              </w:rPr>
              <w:t>na Starym Mieście (</w:t>
            </w:r>
            <w:proofErr w:type="spellStart"/>
            <w:r w:rsidR="00A7467C" w:rsidRPr="00527978">
              <w:rPr>
                <w:sz w:val="22"/>
              </w:rPr>
              <w:t>M.Valančiaus</w:t>
            </w:r>
            <w:proofErr w:type="spellEnd"/>
            <w:r w:rsidR="00A7467C" w:rsidRPr="00527978">
              <w:rPr>
                <w:sz w:val="22"/>
              </w:rPr>
              <w:t xml:space="preserve"> g. 9</w:t>
            </w:r>
            <w:r w:rsidR="00D5784B" w:rsidRPr="00527978">
              <w:rPr>
                <w:sz w:val="22"/>
              </w:rPr>
              <w:t>)</w:t>
            </w:r>
          </w:p>
        </w:tc>
      </w:tr>
      <w:tr w:rsidR="00527978" w:rsidRPr="00527978" w:rsidTr="002005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</w:tcPr>
          <w:p w:rsidR="00595277" w:rsidRPr="00527978" w:rsidRDefault="00595277" w:rsidP="00DB2231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14:30 /15:30 EET</w:t>
            </w:r>
            <w:proofErr w:type="gramEnd"/>
          </w:p>
        </w:tc>
        <w:tc>
          <w:tcPr>
            <w:tcW w:w="7230" w:type="dxa"/>
          </w:tcPr>
          <w:p w:rsidR="00595277" w:rsidRPr="00527978" w:rsidRDefault="00595277" w:rsidP="00D5784B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527978">
              <w:rPr>
                <w:sz w:val="22"/>
              </w:rPr>
              <w:t xml:space="preserve">Zwiedzanie </w:t>
            </w:r>
            <w:r w:rsidR="00D5784B" w:rsidRPr="00527978">
              <w:rPr>
                <w:sz w:val="22"/>
              </w:rPr>
              <w:t>Starego Miasta</w:t>
            </w:r>
            <w:r w:rsidRPr="00527978">
              <w:rPr>
                <w:sz w:val="22"/>
              </w:rPr>
              <w:t xml:space="preserve"> z przewodnikiem</w:t>
            </w:r>
          </w:p>
        </w:tc>
      </w:tr>
      <w:tr w:rsidR="00595277" w:rsidRPr="00527978" w:rsidTr="0020051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4" w:space="0" w:color="7F7F7F" w:themeColor="text1" w:themeTint="80"/>
              <w:bottom w:val="single" w:sz="12" w:space="0" w:color="7F7F7F" w:themeColor="text1" w:themeTint="80"/>
            </w:tcBorders>
          </w:tcPr>
          <w:p w:rsidR="00595277" w:rsidRPr="00527978" w:rsidRDefault="00595277" w:rsidP="00DB2231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16:30 /17:30 EET</w:t>
            </w:r>
            <w:proofErr w:type="gramEnd"/>
          </w:p>
        </w:tc>
        <w:tc>
          <w:tcPr>
            <w:tcW w:w="7230" w:type="dxa"/>
            <w:tcBorders>
              <w:top w:val="single" w:sz="4" w:space="0" w:color="7F7F7F" w:themeColor="text1" w:themeTint="80"/>
              <w:bottom w:val="single" w:sz="12" w:space="0" w:color="7F7F7F" w:themeColor="text1" w:themeTint="80"/>
            </w:tcBorders>
          </w:tcPr>
          <w:p w:rsidR="00595277" w:rsidRPr="00527978" w:rsidRDefault="004D7D42" w:rsidP="00595277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27978">
              <w:rPr>
                <w:sz w:val="22"/>
              </w:rPr>
              <w:t>Wy</w:t>
            </w:r>
            <w:r w:rsidR="00595277" w:rsidRPr="00527978">
              <w:rPr>
                <w:sz w:val="22"/>
              </w:rPr>
              <w:t>jazd z Kowna</w:t>
            </w:r>
          </w:p>
        </w:tc>
      </w:tr>
      <w:tr w:rsidR="004D7D42" w:rsidRPr="00527978" w:rsidTr="002005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single" w:sz="12" w:space="0" w:color="7F7F7F" w:themeColor="text1" w:themeTint="80"/>
              <w:bottom w:val="nil"/>
            </w:tcBorders>
          </w:tcPr>
          <w:p w:rsidR="004D7D42" w:rsidRPr="00527978" w:rsidRDefault="004D7D42" w:rsidP="00DB2231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18:30 CET</w:t>
            </w:r>
            <w:proofErr w:type="gramEnd"/>
          </w:p>
        </w:tc>
        <w:tc>
          <w:tcPr>
            <w:tcW w:w="7230" w:type="dxa"/>
            <w:tcBorders>
              <w:top w:val="single" w:sz="12" w:space="0" w:color="7F7F7F" w:themeColor="text1" w:themeTint="80"/>
              <w:bottom w:val="nil"/>
            </w:tcBorders>
          </w:tcPr>
          <w:p w:rsidR="004D7D42" w:rsidRPr="00527978" w:rsidRDefault="004D7D42" w:rsidP="00A7467C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</w:rPr>
            </w:pPr>
            <w:r w:rsidRPr="00527978">
              <w:rPr>
                <w:sz w:val="22"/>
              </w:rPr>
              <w:t xml:space="preserve">Przyjazd do </w:t>
            </w:r>
            <w:r w:rsidR="00A7467C" w:rsidRPr="00527978">
              <w:rPr>
                <w:sz w:val="22"/>
              </w:rPr>
              <w:t>h</w:t>
            </w:r>
            <w:r w:rsidRPr="00527978">
              <w:rPr>
                <w:sz w:val="22"/>
              </w:rPr>
              <w:t>otelu “Warszawa”</w:t>
            </w:r>
          </w:p>
        </w:tc>
      </w:tr>
      <w:tr w:rsidR="004D7D42" w:rsidRPr="00527978" w:rsidTr="00200519">
        <w:trPr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il"/>
              <w:bottom w:val="nil"/>
            </w:tcBorders>
          </w:tcPr>
          <w:p w:rsidR="004D7D42" w:rsidRPr="00527978" w:rsidRDefault="004D7D42" w:rsidP="00DB2231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18:45 CET</w:t>
            </w:r>
            <w:proofErr w:type="gramEnd"/>
          </w:p>
        </w:tc>
        <w:tc>
          <w:tcPr>
            <w:tcW w:w="7230" w:type="dxa"/>
            <w:tcBorders>
              <w:top w:val="nil"/>
              <w:bottom w:val="nil"/>
            </w:tcBorders>
          </w:tcPr>
          <w:p w:rsidR="004D7D42" w:rsidRPr="00527978" w:rsidRDefault="004D7D42" w:rsidP="00A7467C">
            <w:pPr>
              <w:spacing w:before="60" w:after="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sz w:val="22"/>
              </w:rPr>
            </w:pPr>
            <w:r w:rsidRPr="00527978">
              <w:rPr>
                <w:sz w:val="22"/>
              </w:rPr>
              <w:t xml:space="preserve">Przyjazd do </w:t>
            </w:r>
            <w:r w:rsidR="00A7467C" w:rsidRPr="00527978">
              <w:rPr>
                <w:sz w:val="22"/>
              </w:rPr>
              <w:t>h</w:t>
            </w:r>
            <w:r w:rsidRPr="00527978">
              <w:rPr>
                <w:sz w:val="22"/>
              </w:rPr>
              <w:t>otelu “Nad Nettą”</w:t>
            </w:r>
          </w:p>
        </w:tc>
      </w:tr>
      <w:tr w:rsidR="00D5784B" w:rsidRPr="00527978" w:rsidTr="0020051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68" w:type="dxa"/>
            <w:tcBorders>
              <w:top w:val="nil"/>
              <w:bottom w:val="single" w:sz="12" w:space="0" w:color="7F7F7F" w:themeColor="text1" w:themeTint="80"/>
            </w:tcBorders>
          </w:tcPr>
          <w:p w:rsidR="00595277" w:rsidRPr="00527978" w:rsidRDefault="00595277" w:rsidP="00DB2231">
            <w:pPr>
              <w:spacing w:before="60" w:after="60"/>
              <w:jc w:val="center"/>
              <w:rPr>
                <w:b w:val="0"/>
                <w:sz w:val="22"/>
              </w:rPr>
            </w:pPr>
            <w:proofErr w:type="gramStart"/>
            <w:r w:rsidRPr="00527978">
              <w:rPr>
                <w:b w:val="0"/>
                <w:sz w:val="22"/>
              </w:rPr>
              <w:t>19:30 CET</w:t>
            </w:r>
            <w:proofErr w:type="gramEnd"/>
          </w:p>
        </w:tc>
        <w:tc>
          <w:tcPr>
            <w:tcW w:w="7230" w:type="dxa"/>
            <w:tcBorders>
              <w:top w:val="nil"/>
              <w:bottom w:val="single" w:sz="12" w:space="0" w:color="7F7F7F" w:themeColor="text1" w:themeTint="80"/>
            </w:tcBorders>
          </w:tcPr>
          <w:p w:rsidR="00595277" w:rsidRPr="00527978" w:rsidRDefault="00595277" w:rsidP="00595277">
            <w:pPr>
              <w:spacing w:before="60" w:after="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sz w:val="22"/>
                <w:lang w:val="en-US"/>
              </w:rPr>
            </w:pPr>
            <w:proofErr w:type="spellStart"/>
            <w:r w:rsidRPr="00527978">
              <w:rPr>
                <w:sz w:val="22"/>
                <w:lang w:val="en-US"/>
              </w:rPr>
              <w:t>Kolacja</w:t>
            </w:r>
            <w:proofErr w:type="spellEnd"/>
            <w:r w:rsidRPr="00527978">
              <w:rPr>
                <w:sz w:val="22"/>
                <w:lang w:val="en-US"/>
              </w:rPr>
              <w:t xml:space="preserve"> w </w:t>
            </w:r>
            <w:proofErr w:type="spellStart"/>
            <w:r w:rsidRPr="00527978">
              <w:rPr>
                <w:sz w:val="22"/>
                <w:lang w:val="en-US"/>
              </w:rPr>
              <w:t>hotelu</w:t>
            </w:r>
            <w:proofErr w:type="spellEnd"/>
            <w:r w:rsidRPr="00527978">
              <w:rPr>
                <w:sz w:val="22"/>
                <w:lang w:val="en-US"/>
              </w:rPr>
              <w:t xml:space="preserve"> </w:t>
            </w:r>
            <w:r w:rsidR="00A7467C" w:rsidRPr="00527978">
              <w:rPr>
                <w:sz w:val="22"/>
                <w:lang w:val="en-US"/>
              </w:rPr>
              <w:t>“</w:t>
            </w:r>
            <w:r w:rsidRPr="00527978">
              <w:rPr>
                <w:sz w:val="22"/>
                <w:lang w:val="en-US"/>
              </w:rPr>
              <w:t>Warszawa</w:t>
            </w:r>
            <w:r w:rsidR="00A7467C" w:rsidRPr="00527978">
              <w:rPr>
                <w:sz w:val="22"/>
                <w:lang w:val="en-US"/>
              </w:rPr>
              <w:t>”</w:t>
            </w:r>
          </w:p>
        </w:tc>
      </w:tr>
    </w:tbl>
    <w:p w:rsidR="009B0E0D" w:rsidRDefault="00912767" w:rsidP="00F67732">
      <w:pPr>
        <w:spacing w:before="120" w:after="120" w:line="259" w:lineRule="auto"/>
        <w:jc w:val="both"/>
        <w:rPr>
          <w:sz w:val="22"/>
        </w:rPr>
      </w:pPr>
      <w:r>
        <w:rPr>
          <w:sz w:val="22"/>
        </w:rPr>
        <w:t xml:space="preserve">Uczestnicy wizyty </w:t>
      </w:r>
      <w:r w:rsidR="00235DD4">
        <w:rPr>
          <w:sz w:val="22"/>
        </w:rPr>
        <w:t xml:space="preserve">w EW </w:t>
      </w:r>
      <w:proofErr w:type="spellStart"/>
      <w:r w:rsidR="00235DD4">
        <w:rPr>
          <w:sz w:val="22"/>
        </w:rPr>
        <w:t>Kruonis</w:t>
      </w:r>
      <w:proofErr w:type="spellEnd"/>
      <w:r w:rsidR="00235DD4">
        <w:rPr>
          <w:sz w:val="22"/>
        </w:rPr>
        <w:t xml:space="preserve"> zostaną podzieleni na 2 </w:t>
      </w:r>
      <w:r w:rsidR="009B0E0D">
        <w:rPr>
          <w:sz w:val="22"/>
        </w:rPr>
        <w:t xml:space="preserve">lub 3 </w:t>
      </w:r>
      <w:r w:rsidR="00235DD4">
        <w:rPr>
          <w:sz w:val="22"/>
        </w:rPr>
        <w:t xml:space="preserve">grupy. </w:t>
      </w:r>
      <w:r>
        <w:rPr>
          <w:sz w:val="22"/>
        </w:rPr>
        <w:t xml:space="preserve">Wyjaśnienia </w:t>
      </w:r>
      <w:r w:rsidR="009B0E0D">
        <w:rPr>
          <w:sz w:val="22"/>
        </w:rPr>
        <w:t>n</w:t>
      </w:r>
      <w:r>
        <w:rPr>
          <w:sz w:val="22"/>
        </w:rPr>
        <w:t xml:space="preserve">a terenie elektrowni będą udzielane w języku angielskim. </w:t>
      </w:r>
      <w:r w:rsidR="009B0E0D">
        <w:rPr>
          <w:sz w:val="22"/>
        </w:rPr>
        <w:t xml:space="preserve">W tym języku powinny być </w:t>
      </w:r>
      <w:r w:rsidR="00200519">
        <w:rPr>
          <w:sz w:val="22"/>
        </w:rPr>
        <w:t xml:space="preserve">też </w:t>
      </w:r>
      <w:r w:rsidR="009B0E0D">
        <w:rPr>
          <w:sz w:val="22"/>
        </w:rPr>
        <w:t xml:space="preserve">zadawane również pytania do gospodarzy. </w:t>
      </w:r>
    </w:p>
    <w:p w:rsidR="00A03EB0" w:rsidRPr="00200519" w:rsidRDefault="009B0E0D" w:rsidP="00F67732">
      <w:pPr>
        <w:spacing w:after="120" w:line="259" w:lineRule="auto"/>
        <w:jc w:val="both"/>
        <w:rPr>
          <w:sz w:val="22"/>
        </w:rPr>
      </w:pPr>
      <w:r>
        <w:rPr>
          <w:sz w:val="22"/>
        </w:rPr>
        <w:t xml:space="preserve">Na dwie grupy, polsko- i angielskojęzyczną, zostaną podzielone </w:t>
      </w:r>
      <w:r w:rsidR="00200519">
        <w:rPr>
          <w:sz w:val="22"/>
        </w:rPr>
        <w:t>również</w:t>
      </w:r>
      <w:r>
        <w:rPr>
          <w:sz w:val="22"/>
        </w:rPr>
        <w:t xml:space="preserve"> osoby uczestniczące w spacerze po </w:t>
      </w:r>
      <w:r w:rsidR="00200519">
        <w:rPr>
          <w:sz w:val="22"/>
        </w:rPr>
        <w:t>S</w:t>
      </w:r>
      <w:r>
        <w:rPr>
          <w:sz w:val="22"/>
        </w:rPr>
        <w:t xml:space="preserve">tarówce </w:t>
      </w:r>
      <w:r w:rsidR="00200519">
        <w:rPr>
          <w:sz w:val="22"/>
        </w:rPr>
        <w:t>K</w:t>
      </w:r>
      <w:r>
        <w:rPr>
          <w:sz w:val="22"/>
        </w:rPr>
        <w:t xml:space="preserve">owieńskiej. </w:t>
      </w:r>
      <w:r w:rsidR="00200519">
        <w:rPr>
          <w:sz w:val="22"/>
        </w:rPr>
        <w:t>Ponieważ mamy niewielu uczestników z zagranicy, w</w:t>
      </w:r>
      <w:r>
        <w:rPr>
          <w:sz w:val="22"/>
        </w:rPr>
        <w:t xml:space="preserve"> grupie angielskojęzycznej </w:t>
      </w:r>
      <w:r w:rsidR="00200519">
        <w:rPr>
          <w:sz w:val="22"/>
        </w:rPr>
        <w:t xml:space="preserve">znajdą się liczni uczestnicy polscy. Nie chcemy jednak, by trafiały do niej osoby ze słabą znajomością języka angielskiego, a osoby posługujące się językiem angielskim biegle znalazły się w grupie polskojęzycznej. Stąd ostatnie pytanie naszej ankiety. </w:t>
      </w:r>
    </w:p>
    <w:p w:rsidR="00585A60" w:rsidRPr="00F3318D" w:rsidRDefault="00585A60" w:rsidP="00F3318D">
      <w:pPr>
        <w:jc w:val="center"/>
        <w:rPr>
          <w:b/>
        </w:rPr>
      </w:pPr>
      <w:bookmarkStart w:id="0" w:name="_GoBack"/>
      <w:bookmarkEnd w:id="0"/>
      <w:r w:rsidRPr="00F3318D">
        <w:rPr>
          <w:b/>
        </w:rPr>
        <w:br w:type="page"/>
      </w:r>
    </w:p>
    <w:p w:rsidR="003D297D" w:rsidRPr="004669E4" w:rsidRDefault="00EB7A07" w:rsidP="004669E4">
      <w:pPr>
        <w:spacing w:after="120"/>
        <w:jc w:val="center"/>
        <w:rPr>
          <w:b/>
          <w:color w:val="0070C0"/>
          <w:sz w:val="28"/>
        </w:rPr>
      </w:pPr>
      <w:r>
        <w:rPr>
          <w:b/>
          <w:color w:val="0070C0"/>
          <w:sz w:val="32"/>
        </w:rPr>
        <w:lastRenderedPageBreak/>
        <w:t>Kwestionariusz</w:t>
      </w:r>
      <w:r w:rsidR="004669E4">
        <w:rPr>
          <w:b/>
          <w:color w:val="0070C0"/>
          <w:sz w:val="32"/>
        </w:rPr>
        <w:br/>
      </w:r>
      <w:r w:rsidR="003D297D" w:rsidRPr="004669E4">
        <w:rPr>
          <w:b/>
          <w:color w:val="0070C0"/>
          <w:sz w:val="28"/>
        </w:rPr>
        <w:t xml:space="preserve">dla uczestników </w:t>
      </w:r>
      <w:r w:rsidR="002875E5">
        <w:rPr>
          <w:b/>
          <w:color w:val="0070C0"/>
          <w:sz w:val="28"/>
        </w:rPr>
        <w:t>podróży</w:t>
      </w:r>
      <w:r w:rsidR="003D297D" w:rsidRPr="004669E4">
        <w:rPr>
          <w:b/>
          <w:color w:val="0070C0"/>
          <w:sz w:val="28"/>
        </w:rPr>
        <w:t xml:space="preserve"> studyjnej </w:t>
      </w:r>
      <w:r w:rsidR="002875E5">
        <w:rPr>
          <w:b/>
          <w:color w:val="0070C0"/>
          <w:sz w:val="28"/>
        </w:rPr>
        <w:t>HF 2026</w:t>
      </w:r>
    </w:p>
    <w:p w:rsidR="001D3D82" w:rsidRDefault="001D3D82" w:rsidP="00742D24">
      <w:pPr>
        <w:autoSpaceDE w:val="0"/>
        <w:autoSpaceDN w:val="0"/>
        <w:adjustRightInd w:val="0"/>
        <w:spacing w:after="120" w:line="276" w:lineRule="auto"/>
        <w:jc w:val="both"/>
        <w:rPr>
          <w:sz w:val="22"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5248"/>
      </w:tblGrid>
      <w:tr w:rsidR="003D297D" w:rsidTr="00B033C5">
        <w:tc>
          <w:tcPr>
            <w:tcW w:w="3964" w:type="dxa"/>
          </w:tcPr>
          <w:p w:rsidR="003D297D" w:rsidRPr="00585A60" w:rsidRDefault="003D297D" w:rsidP="003D297D">
            <w:pPr>
              <w:spacing w:before="120" w:after="120"/>
            </w:pPr>
            <w:r w:rsidRPr="00585A60">
              <w:t xml:space="preserve">Imię i Nazwisko </w:t>
            </w:r>
          </w:p>
        </w:tc>
        <w:tc>
          <w:tcPr>
            <w:tcW w:w="5248" w:type="dxa"/>
          </w:tcPr>
          <w:p w:rsidR="003D297D" w:rsidRDefault="003D297D" w:rsidP="003D297D">
            <w:pPr>
              <w:spacing w:before="120" w:after="120"/>
            </w:pPr>
          </w:p>
        </w:tc>
      </w:tr>
      <w:tr w:rsidR="003D297D" w:rsidRPr="00602A17" w:rsidTr="00B033C5">
        <w:tc>
          <w:tcPr>
            <w:tcW w:w="3964" w:type="dxa"/>
          </w:tcPr>
          <w:p w:rsidR="003D297D" w:rsidRPr="00585A60" w:rsidRDefault="003D297D" w:rsidP="003D297D">
            <w:pPr>
              <w:spacing w:before="120" w:after="120"/>
              <w:rPr>
                <w:lang w:val="en-US"/>
              </w:rPr>
            </w:pPr>
            <w:r w:rsidRPr="00585A60">
              <w:rPr>
                <w:lang w:val="en-US"/>
              </w:rPr>
              <w:t xml:space="preserve">Firma </w:t>
            </w:r>
          </w:p>
        </w:tc>
        <w:tc>
          <w:tcPr>
            <w:tcW w:w="5248" w:type="dxa"/>
          </w:tcPr>
          <w:p w:rsidR="003D297D" w:rsidRPr="00602A17" w:rsidRDefault="003D297D" w:rsidP="003D297D">
            <w:pPr>
              <w:spacing w:before="120" w:after="120"/>
              <w:rPr>
                <w:lang w:val="en-US"/>
              </w:rPr>
            </w:pPr>
          </w:p>
        </w:tc>
      </w:tr>
      <w:tr w:rsidR="003D297D" w:rsidRPr="00602A17" w:rsidTr="00B033C5">
        <w:tc>
          <w:tcPr>
            <w:tcW w:w="3964" w:type="dxa"/>
          </w:tcPr>
          <w:p w:rsidR="003D297D" w:rsidRPr="00585A60" w:rsidRDefault="003D297D" w:rsidP="003D297D">
            <w:pPr>
              <w:spacing w:before="120" w:after="120"/>
              <w:rPr>
                <w:lang w:val="en-US"/>
              </w:rPr>
            </w:pPr>
            <w:r w:rsidRPr="00585A60">
              <w:rPr>
                <w:lang w:val="en-US"/>
              </w:rPr>
              <w:t xml:space="preserve">Stanowisko </w:t>
            </w:r>
          </w:p>
        </w:tc>
        <w:tc>
          <w:tcPr>
            <w:tcW w:w="5248" w:type="dxa"/>
          </w:tcPr>
          <w:p w:rsidR="003D297D" w:rsidRPr="00602A17" w:rsidRDefault="003D297D" w:rsidP="003D297D">
            <w:pPr>
              <w:spacing w:before="120" w:after="120"/>
              <w:rPr>
                <w:lang w:val="en-US"/>
              </w:rPr>
            </w:pPr>
          </w:p>
        </w:tc>
      </w:tr>
      <w:tr w:rsidR="003D297D" w:rsidRPr="00602A17" w:rsidTr="00B033C5">
        <w:tc>
          <w:tcPr>
            <w:tcW w:w="3964" w:type="dxa"/>
          </w:tcPr>
          <w:p w:rsidR="003D297D" w:rsidRPr="00585A60" w:rsidRDefault="003D297D" w:rsidP="003D297D">
            <w:pPr>
              <w:spacing w:before="120" w:after="120"/>
              <w:rPr>
                <w:lang w:val="en-US"/>
              </w:rPr>
            </w:pPr>
            <w:proofErr w:type="spellStart"/>
            <w:r w:rsidRPr="00585A60">
              <w:rPr>
                <w:lang w:val="en-US"/>
              </w:rPr>
              <w:t>Obywatelstwo</w:t>
            </w:r>
            <w:proofErr w:type="spellEnd"/>
            <w:r w:rsidRPr="00585A60">
              <w:rPr>
                <w:lang w:val="en-US"/>
              </w:rPr>
              <w:t xml:space="preserve"> </w:t>
            </w:r>
          </w:p>
        </w:tc>
        <w:tc>
          <w:tcPr>
            <w:tcW w:w="5248" w:type="dxa"/>
          </w:tcPr>
          <w:p w:rsidR="003D297D" w:rsidRPr="00602A17" w:rsidRDefault="003D297D" w:rsidP="003D297D">
            <w:pPr>
              <w:spacing w:before="120" w:after="120"/>
              <w:rPr>
                <w:lang w:val="en-US"/>
              </w:rPr>
            </w:pPr>
          </w:p>
        </w:tc>
      </w:tr>
      <w:tr w:rsidR="00B033C5" w:rsidRPr="00602A17" w:rsidTr="00B033C5">
        <w:tc>
          <w:tcPr>
            <w:tcW w:w="3964" w:type="dxa"/>
          </w:tcPr>
          <w:p w:rsidR="00B033C5" w:rsidRPr="00B033C5" w:rsidRDefault="00B033C5" w:rsidP="00D82DA3">
            <w:pPr>
              <w:spacing w:before="120" w:after="120"/>
            </w:pPr>
            <w:r w:rsidRPr="00B033C5">
              <w:t xml:space="preserve">Rodzaj </w:t>
            </w:r>
            <w:r w:rsidR="00D82DA3">
              <w:t>oraz data wydania</w:t>
            </w:r>
            <w:r w:rsidR="00D82DA3">
              <w:br/>
            </w:r>
            <w:r w:rsidRPr="00B033C5">
              <w:t>dokumentu tożsamości</w:t>
            </w:r>
          </w:p>
        </w:tc>
        <w:tc>
          <w:tcPr>
            <w:tcW w:w="5248" w:type="dxa"/>
          </w:tcPr>
          <w:p w:rsidR="00B033C5" w:rsidRPr="003D297D" w:rsidRDefault="00B033C5" w:rsidP="003D297D">
            <w:pPr>
              <w:spacing w:before="120" w:after="120"/>
            </w:pPr>
          </w:p>
        </w:tc>
      </w:tr>
      <w:tr w:rsidR="003D297D" w:rsidRPr="00602A17" w:rsidTr="00B033C5">
        <w:tc>
          <w:tcPr>
            <w:tcW w:w="3964" w:type="dxa"/>
          </w:tcPr>
          <w:p w:rsidR="003D297D" w:rsidRPr="00B033C5" w:rsidRDefault="003D297D" w:rsidP="003D297D">
            <w:pPr>
              <w:spacing w:before="120" w:after="120"/>
            </w:pPr>
            <w:r w:rsidRPr="00B033C5">
              <w:t>Seria i numer dokumentu tożsamości</w:t>
            </w:r>
          </w:p>
        </w:tc>
        <w:tc>
          <w:tcPr>
            <w:tcW w:w="5248" w:type="dxa"/>
          </w:tcPr>
          <w:p w:rsidR="003D297D" w:rsidRPr="003D297D" w:rsidRDefault="003D297D" w:rsidP="003D297D">
            <w:pPr>
              <w:spacing w:before="120" w:after="120"/>
            </w:pPr>
          </w:p>
        </w:tc>
      </w:tr>
      <w:tr w:rsidR="003D297D" w:rsidRPr="00602A17" w:rsidTr="00A03EB0">
        <w:tc>
          <w:tcPr>
            <w:tcW w:w="3964" w:type="dxa"/>
          </w:tcPr>
          <w:p w:rsidR="003D297D" w:rsidRPr="003D297D" w:rsidRDefault="00EA1229" w:rsidP="00A03EB0">
            <w:pPr>
              <w:spacing w:before="120" w:after="120"/>
              <w:rPr>
                <w:sz w:val="28"/>
              </w:rPr>
            </w:pPr>
            <w:r w:rsidRPr="00EA1229">
              <w:t xml:space="preserve">Będę </w:t>
            </w:r>
            <w:r>
              <w:t xml:space="preserve">korzystać z środków </w:t>
            </w:r>
            <w:r w:rsidR="00A03EB0">
              <w:t>transportu</w:t>
            </w:r>
            <w:r>
              <w:br/>
              <w:t xml:space="preserve">zapewnianych przez Organizatora </w:t>
            </w:r>
          </w:p>
        </w:tc>
        <w:tc>
          <w:tcPr>
            <w:tcW w:w="5248" w:type="dxa"/>
            <w:vAlign w:val="center"/>
          </w:tcPr>
          <w:p w:rsidR="003D297D" w:rsidRPr="003D297D" w:rsidRDefault="00A03EB0" w:rsidP="00A03EB0">
            <w:pPr>
              <w:spacing w:before="120" w:after="120"/>
              <w:jc w:val="center"/>
            </w:pPr>
            <w:r>
              <w:t>TAK / NIE</w:t>
            </w:r>
          </w:p>
        </w:tc>
      </w:tr>
      <w:tr w:rsidR="00A03EB0" w:rsidRPr="00602A17" w:rsidTr="00A03EB0">
        <w:tc>
          <w:tcPr>
            <w:tcW w:w="3964" w:type="dxa"/>
          </w:tcPr>
          <w:p w:rsidR="00A03EB0" w:rsidRPr="00EA1229" w:rsidRDefault="00A03EB0" w:rsidP="00A03EB0">
            <w:pPr>
              <w:spacing w:before="120" w:after="120"/>
            </w:pPr>
            <w:r>
              <w:t>Będę uczestniczyć w kolacji</w:t>
            </w:r>
          </w:p>
        </w:tc>
        <w:tc>
          <w:tcPr>
            <w:tcW w:w="5248" w:type="dxa"/>
            <w:vAlign w:val="center"/>
          </w:tcPr>
          <w:p w:rsidR="00A03EB0" w:rsidRPr="003D297D" w:rsidRDefault="00A03EB0" w:rsidP="00A03EB0">
            <w:pPr>
              <w:spacing w:before="120" w:after="120"/>
              <w:jc w:val="center"/>
            </w:pPr>
            <w:r>
              <w:t>TAK / NIE</w:t>
            </w:r>
          </w:p>
        </w:tc>
      </w:tr>
    </w:tbl>
    <w:p w:rsidR="004F6A91" w:rsidRDefault="004F6A91">
      <w:pPr>
        <w:rPr>
          <w:sz w:val="22"/>
          <w:szCs w:val="22"/>
        </w:rPr>
      </w:pPr>
    </w:p>
    <w:p w:rsidR="004F6A91" w:rsidRPr="00A03EB0" w:rsidRDefault="00CF2126" w:rsidP="004735B2">
      <w:pPr>
        <w:spacing w:after="120"/>
        <w:rPr>
          <w:b/>
          <w:szCs w:val="22"/>
        </w:rPr>
      </w:pPr>
      <w:r>
        <w:rPr>
          <w:b/>
          <w:szCs w:val="22"/>
        </w:rPr>
        <w:t>D</w:t>
      </w:r>
      <w:r w:rsidR="003D297D" w:rsidRPr="00A03EB0">
        <w:rPr>
          <w:b/>
          <w:szCs w:val="22"/>
        </w:rPr>
        <w:t xml:space="preserve">la </w:t>
      </w:r>
      <w:r w:rsidR="00B033C5" w:rsidRPr="00A03EB0">
        <w:rPr>
          <w:b/>
          <w:szCs w:val="22"/>
        </w:rPr>
        <w:t>kierowców</w:t>
      </w:r>
      <w:r w:rsidR="00A07EBB">
        <w:rPr>
          <w:b/>
          <w:szCs w:val="22"/>
        </w:rPr>
        <w:t xml:space="preserve"> </w:t>
      </w:r>
    </w:p>
    <w:p w:rsidR="00B033C5" w:rsidRDefault="00A03EB0" w:rsidP="004735B2">
      <w:pPr>
        <w:spacing w:after="120"/>
        <w:rPr>
          <w:szCs w:val="22"/>
        </w:rPr>
      </w:pPr>
      <w:proofErr w:type="gramStart"/>
      <w:r>
        <w:rPr>
          <w:szCs w:val="22"/>
        </w:rPr>
        <w:t>marka</w:t>
      </w:r>
      <w:proofErr w:type="gramEnd"/>
      <w:r>
        <w:rPr>
          <w:szCs w:val="22"/>
        </w:rPr>
        <w:t xml:space="preserve"> i model pojazdu, numer rejestracyjny</w:t>
      </w:r>
    </w:p>
    <w:p w:rsidR="00A03EB0" w:rsidRDefault="00A03EB0" w:rsidP="004735B2">
      <w:pPr>
        <w:spacing w:after="120"/>
        <w:rPr>
          <w:szCs w:val="22"/>
        </w:rPr>
      </w:pPr>
      <w:r>
        <w:rPr>
          <w:szCs w:val="22"/>
        </w:rPr>
        <w:t>…………………………………………………………………………………………………..</w:t>
      </w:r>
    </w:p>
    <w:p w:rsidR="00B033C5" w:rsidRDefault="00CF2126" w:rsidP="004735B2">
      <w:pPr>
        <w:spacing w:after="120"/>
        <w:rPr>
          <w:b/>
          <w:szCs w:val="22"/>
        </w:rPr>
      </w:pPr>
      <w:r>
        <w:rPr>
          <w:b/>
          <w:szCs w:val="22"/>
        </w:rPr>
        <w:t>D</w:t>
      </w:r>
      <w:r w:rsidR="00B033C5" w:rsidRPr="00A03EB0">
        <w:rPr>
          <w:b/>
          <w:szCs w:val="22"/>
        </w:rPr>
        <w:t>la osób podróżujących środkiem transportu innym niż zapewniany przez Organizatora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5248"/>
      </w:tblGrid>
      <w:tr w:rsidR="00A03EB0" w:rsidRPr="00602A17" w:rsidTr="00A03EB0">
        <w:tc>
          <w:tcPr>
            <w:tcW w:w="3964" w:type="dxa"/>
          </w:tcPr>
          <w:p w:rsidR="00A03EB0" w:rsidRPr="00602A17" w:rsidRDefault="00A03EB0" w:rsidP="00A03EB0">
            <w:pPr>
              <w:spacing w:before="120" w:after="120"/>
            </w:pPr>
            <w:r w:rsidRPr="00602A17">
              <w:t xml:space="preserve">Będę uczestniczyć w obiedzie </w:t>
            </w:r>
          </w:p>
        </w:tc>
        <w:tc>
          <w:tcPr>
            <w:tcW w:w="5248" w:type="dxa"/>
          </w:tcPr>
          <w:p w:rsidR="00A03EB0" w:rsidRPr="00602A17" w:rsidRDefault="00A03EB0" w:rsidP="00A03EB0">
            <w:pPr>
              <w:spacing w:before="120" w:after="120"/>
              <w:jc w:val="center"/>
              <w:rPr>
                <w:lang w:val="en-US"/>
              </w:rPr>
            </w:pPr>
            <w:r>
              <w:t>TAK / NIE</w:t>
            </w:r>
          </w:p>
        </w:tc>
      </w:tr>
      <w:tr w:rsidR="00A03EB0" w:rsidRPr="00602A17" w:rsidTr="00A03EB0">
        <w:tc>
          <w:tcPr>
            <w:tcW w:w="3964" w:type="dxa"/>
          </w:tcPr>
          <w:p w:rsidR="00A03EB0" w:rsidRPr="00602A17" w:rsidRDefault="00A03EB0" w:rsidP="00A03EB0">
            <w:pPr>
              <w:spacing w:before="120" w:after="120"/>
            </w:pPr>
            <w:r w:rsidRPr="00602A17">
              <w:t xml:space="preserve">Będę uczestniczyć w </w:t>
            </w:r>
            <w:r>
              <w:t>spacerze</w:t>
            </w:r>
          </w:p>
        </w:tc>
        <w:tc>
          <w:tcPr>
            <w:tcW w:w="5248" w:type="dxa"/>
          </w:tcPr>
          <w:p w:rsidR="00A03EB0" w:rsidRDefault="00A03EB0" w:rsidP="00A03EB0">
            <w:pPr>
              <w:spacing w:before="120" w:after="120"/>
              <w:jc w:val="center"/>
            </w:pPr>
            <w:r>
              <w:t>TAK / NIE</w:t>
            </w:r>
          </w:p>
        </w:tc>
      </w:tr>
    </w:tbl>
    <w:p w:rsidR="004669E4" w:rsidRDefault="004669E4" w:rsidP="004669E4">
      <w:pPr>
        <w:spacing w:before="120" w:after="120"/>
        <w:rPr>
          <w:b/>
          <w:szCs w:val="22"/>
        </w:rPr>
      </w:pPr>
      <w:r>
        <w:rPr>
          <w:b/>
          <w:szCs w:val="22"/>
        </w:rPr>
        <w:t>D</w:t>
      </w:r>
      <w:r w:rsidRPr="00595277">
        <w:rPr>
          <w:b/>
          <w:szCs w:val="22"/>
        </w:rPr>
        <w:t>la osób uczestniczących w spacerze</w:t>
      </w:r>
      <w:r>
        <w:rPr>
          <w:b/>
          <w:szCs w:val="22"/>
        </w:rPr>
        <w:t xml:space="preserve"> po Starym Mieście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964"/>
        <w:gridCol w:w="5248"/>
      </w:tblGrid>
      <w:tr w:rsidR="004669E4" w:rsidRPr="00595277" w:rsidTr="001D457E">
        <w:tc>
          <w:tcPr>
            <w:tcW w:w="3964" w:type="dxa"/>
          </w:tcPr>
          <w:p w:rsidR="004669E4" w:rsidRPr="00602A17" w:rsidRDefault="004669E4" w:rsidP="001D457E">
            <w:pPr>
              <w:spacing w:before="120" w:after="120"/>
            </w:pPr>
            <w:r>
              <w:t xml:space="preserve">Rozumienie </w:t>
            </w:r>
            <w:r>
              <w:br/>
              <w:t>przewodnika anglojęzycznego</w:t>
            </w:r>
            <w:r w:rsidRPr="00602A17">
              <w:t xml:space="preserve"> </w:t>
            </w:r>
          </w:p>
        </w:tc>
        <w:tc>
          <w:tcPr>
            <w:tcW w:w="5248" w:type="dxa"/>
            <w:vAlign w:val="center"/>
          </w:tcPr>
          <w:p w:rsidR="004669E4" w:rsidRPr="00595277" w:rsidRDefault="004669E4" w:rsidP="001D457E">
            <w:pPr>
              <w:spacing w:before="120" w:after="120"/>
              <w:jc w:val="center"/>
            </w:pPr>
            <w:proofErr w:type="gramStart"/>
            <w:r>
              <w:t>sprawia</w:t>
            </w:r>
            <w:proofErr w:type="gramEnd"/>
            <w:r>
              <w:t xml:space="preserve"> trudności / nie sprawia trudności</w:t>
            </w:r>
          </w:p>
        </w:tc>
      </w:tr>
    </w:tbl>
    <w:p w:rsidR="00595277" w:rsidRDefault="00595277" w:rsidP="00595277">
      <w:pPr>
        <w:ind w:left="4248"/>
      </w:pPr>
    </w:p>
    <w:p w:rsidR="00595277" w:rsidRPr="00CF2126" w:rsidRDefault="00CF2126" w:rsidP="00CF2126">
      <w:pPr>
        <w:spacing w:before="120" w:after="120"/>
        <w:rPr>
          <w:b/>
        </w:rPr>
      </w:pPr>
      <w:r w:rsidRPr="00CF2126">
        <w:rPr>
          <w:b/>
        </w:rPr>
        <w:t>Uwagi</w:t>
      </w:r>
      <w:r>
        <w:rPr>
          <w:b/>
        </w:rPr>
        <w:t xml:space="preserve"> dodatkowe</w:t>
      </w:r>
    </w:p>
    <w:p w:rsidR="00CF2126" w:rsidRDefault="00CF2126" w:rsidP="00CF2126">
      <w:pPr>
        <w:spacing w:before="240" w:after="120"/>
      </w:pPr>
      <w:r>
        <w:t>…………………………………………………………………………………………………..</w:t>
      </w:r>
    </w:p>
    <w:p w:rsidR="00CF2126" w:rsidRDefault="00CF2126" w:rsidP="00CF2126">
      <w:pPr>
        <w:spacing w:before="240" w:after="120"/>
      </w:pPr>
      <w:r>
        <w:t>…………………………………………………………………………………………………..</w:t>
      </w:r>
    </w:p>
    <w:p w:rsidR="00595277" w:rsidRDefault="00595277" w:rsidP="00CF2126">
      <w:pPr>
        <w:spacing w:after="120"/>
        <w:ind w:left="4248"/>
      </w:pPr>
    </w:p>
    <w:p w:rsidR="004D7D42" w:rsidRPr="0067354A" w:rsidRDefault="004D7D42" w:rsidP="00595277">
      <w:pPr>
        <w:ind w:left="4248"/>
      </w:pPr>
    </w:p>
    <w:p w:rsidR="00CF2126" w:rsidRDefault="00595277" w:rsidP="00595277">
      <w:pPr>
        <w:ind w:left="4248"/>
      </w:pPr>
      <w:r>
        <w:t>............................................................</w:t>
      </w:r>
    </w:p>
    <w:p w:rsidR="00595277" w:rsidRDefault="00595277" w:rsidP="00595277">
      <w:pPr>
        <w:ind w:left="4248"/>
      </w:pPr>
      <w:r>
        <w:t>Podpis uczestnika</w:t>
      </w:r>
    </w:p>
    <w:p w:rsidR="00200519" w:rsidRDefault="00200519" w:rsidP="00200519"/>
    <w:p w:rsidR="004E4254" w:rsidRDefault="00200519" w:rsidP="004E4254">
      <w:pPr>
        <w:spacing w:after="60"/>
        <w:ind w:left="709" w:hanging="709"/>
        <w:rPr>
          <w:sz w:val="20"/>
        </w:rPr>
      </w:pPr>
      <w:r w:rsidRPr="00200519">
        <w:rPr>
          <w:sz w:val="20"/>
        </w:rPr>
        <w:t>Uwag</w:t>
      </w:r>
      <w:r w:rsidR="004E4254">
        <w:rPr>
          <w:sz w:val="20"/>
        </w:rPr>
        <w:t>i</w:t>
      </w:r>
      <w:r w:rsidRPr="00200519">
        <w:rPr>
          <w:sz w:val="20"/>
        </w:rPr>
        <w:t xml:space="preserve">: </w:t>
      </w:r>
      <w:r w:rsidR="004E4254">
        <w:rPr>
          <w:sz w:val="20"/>
        </w:rPr>
        <w:tab/>
        <w:t xml:space="preserve">Prosimy </w:t>
      </w:r>
      <w:r w:rsidR="00C94151">
        <w:rPr>
          <w:sz w:val="20"/>
        </w:rPr>
        <w:t>pod</w:t>
      </w:r>
      <w:r w:rsidR="004E4254">
        <w:rPr>
          <w:sz w:val="20"/>
        </w:rPr>
        <w:t xml:space="preserve">kreślić odpowiednią opcję wyboru. </w:t>
      </w:r>
    </w:p>
    <w:p w:rsidR="00200519" w:rsidRPr="00200519" w:rsidRDefault="00200519" w:rsidP="004E4254">
      <w:pPr>
        <w:spacing w:after="60"/>
        <w:ind w:left="709"/>
        <w:rPr>
          <w:sz w:val="20"/>
        </w:rPr>
      </w:pPr>
      <w:r w:rsidRPr="00200519">
        <w:rPr>
          <w:sz w:val="20"/>
        </w:rPr>
        <w:t xml:space="preserve">Zarówno dane </w:t>
      </w:r>
      <w:r w:rsidR="004E4254">
        <w:rPr>
          <w:sz w:val="20"/>
        </w:rPr>
        <w:t>dotyczące dokumentów tożsamości</w:t>
      </w:r>
      <w:r w:rsidRPr="00200519">
        <w:rPr>
          <w:sz w:val="20"/>
        </w:rPr>
        <w:t xml:space="preserve">, jak i informacje o znajomości języka angielskiego </w:t>
      </w:r>
      <w:r w:rsidR="004E4254">
        <w:rPr>
          <w:sz w:val="20"/>
        </w:rPr>
        <w:br/>
      </w:r>
      <w:r w:rsidRPr="00200519">
        <w:rPr>
          <w:sz w:val="20"/>
        </w:rPr>
        <w:t>traktujemy</w:t>
      </w:r>
      <w:r>
        <w:rPr>
          <w:sz w:val="20"/>
        </w:rPr>
        <w:t>,</w:t>
      </w:r>
      <w:r w:rsidRPr="00200519">
        <w:rPr>
          <w:sz w:val="20"/>
        </w:rPr>
        <w:t xml:space="preserve"> jako dane wrażliwe, przeznaczone wyłącznie dla celów wizyty studyjnej HYD</w:t>
      </w:r>
      <w:r w:rsidR="004E4254">
        <w:rPr>
          <w:sz w:val="20"/>
        </w:rPr>
        <w:t>RO</w:t>
      </w:r>
      <w:r w:rsidRPr="00200519">
        <w:rPr>
          <w:sz w:val="20"/>
        </w:rPr>
        <w:t>FORUM 2026</w:t>
      </w:r>
      <w:r w:rsidR="004E4254">
        <w:rPr>
          <w:sz w:val="20"/>
        </w:rPr>
        <w:t>.</w:t>
      </w:r>
    </w:p>
    <w:sectPr w:rsidR="00200519" w:rsidRPr="00200519" w:rsidSect="001C010A">
      <w:headerReference w:type="default" r:id="rId9"/>
      <w:headerReference w:type="first" r:id="rId10"/>
      <w:type w:val="continuous"/>
      <w:pgSz w:w="11906" w:h="16838" w:code="9"/>
      <w:pgMar w:top="1134" w:right="907" w:bottom="1134" w:left="1247" w:header="567" w:footer="454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E4DAD" w:rsidRDefault="005E4DAD" w:rsidP="00A810A6">
      <w:r>
        <w:separator/>
      </w:r>
    </w:p>
  </w:endnote>
  <w:endnote w:type="continuationSeparator" w:id="0">
    <w:p w:rsidR="005E4DAD" w:rsidRDefault="005E4DAD" w:rsidP="00A810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  <w:embedRegular r:id="rId1" w:fontKey="{936D26C1-4D3B-4A7C-8F87-3F2827E2D88B}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wis721 Blk BT">
    <w:panose1 w:val="020B0904030502020204"/>
    <w:charset w:val="00"/>
    <w:family w:val="swiss"/>
    <w:pitch w:val="variable"/>
    <w:sig w:usb0="800000AF" w:usb1="1000204A" w:usb2="00000000" w:usb3="00000000" w:csb0="00000011" w:csb1="00000000"/>
    <w:embedRegular r:id="rId2" w:fontKey="{7AD28F2F-E65A-4F4F-BFF1-8DA2859B7963}"/>
  </w:font>
  <w:font w:name="Mistral">
    <w:panose1 w:val="03090702030407020403"/>
    <w:charset w:val="EE"/>
    <w:family w:val="script"/>
    <w:pitch w:val="variable"/>
    <w:sig w:usb0="00000287" w:usb1="00000000" w:usb2="00000000" w:usb3="00000000" w:csb0="0000009F" w:csb1="00000000"/>
    <w:embedRegular r:id="rId3" w:fontKey="{E2DF8C96-4887-47AA-BD51-BBC1580A1956}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  <w:embedRegular r:id="rId4" w:fontKey="{E3831236-B583-40B3-B277-1781A47800B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E4DAD" w:rsidRDefault="005E4DAD" w:rsidP="00A810A6">
      <w:r>
        <w:separator/>
      </w:r>
    </w:p>
  </w:footnote>
  <w:footnote w:type="continuationSeparator" w:id="0">
    <w:p w:rsidR="005E4DAD" w:rsidRDefault="005E4DAD" w:rsidP="00A810A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009" w:rsidRPr="004439C8" w:rsidRDefault="006A6009" w:rsidP="004439C8">
    <w:pPr>
      <w:pStyle w:val="Nagwek"/>
      <w:tabs>
        <w:tab w:val="clear" w:pos="9406"/>
        <w:tab w:val="right" w:pos="9639"/>
      </w:tabs>
      <w:spacing w:after="120"/>
      <w:ind w:left="1134" w:hanging="1134"/>
      <w:rPr>
        <w:rFonts w:ascii="Arial" w:hAnsi="Arial" w:cs="Arial"/>
        <w:color w:val="003399"/>
        <w:sz w:val="16"/>
        <w:u w:val="single"/>
      </w:rPr>
    </w:pPr>
    <w:r w:rsidRPr="004439C8">
      <w:rPr>
        <w:rFonts w:ascii="Swis721 Blk BT" w:hAnsi="Swis721 Blk BT" w:cs="Arial"/>
        <w:color w:val="003399"/>
        <w:sz w:val="16"/>
        <w:u w:val="single"/>
      </w:rPr>
      <w:t>HYDROFORUM 20</w:t>
    </w:r>
    <w:r>
      <w:rPr>
        <w:rFonts w:ascii="Swis721 Blk BT" w:hAnsi="Swis721 Blk BT" w:cs="Arial"/>
        <w:color w:val="003399"/>
        <w:sz w:val="16"/>
        <w:u w:val="single"/>
      </w:rPr>
      <w:t>2</w:t>
    </w:r>
    <w:r w:rsidR="00BB6CE5">
      <w:rPr>
        <w:rFonts w:ascii="Swis721 Blk BT" w:hAnsi="Swis721 Blk BT" w:cs="Arial"/>
        <w:color w:val="003399"/>
        <w:sz w:val="16"/>
        <w:u w:val="single"/>
      </w:rPr>
      <w:t>6</w:t>
    </w:r>
    <w:r w:rsidRPr="004439C8">
      <w:rPr>
        <w:noProof/>
        <w:color w:val="003399"/>
        <w:u w:val="single"/>
      </w:rPr>
      <w:tab/>
    </w:r>
    <w:r w:rsidRPr="004439C8">
      <w:rPr>
        <w:noProof/>
        <w:color w:val="003399"/>
        <w:u w:val="single"/>
      </w:rPr>
      <w:tab/>
    </w:r>
    <w:r w:rsidR="00BB6CE5" w:rsidRPr="00BB6CE5">
      <w:rPr>
        <w:color w:val="17365D" w:themeColor="text2" w:themeShade="BF"/>
        <w:sz w:val="18"/>
        <w:szCs w:val="18"/>
        <w:u w:val="single"/>
      </w:rPr>
      <w:t>Hotel „Warszawa</w:t>
    </w:r>
    <w:r w:rsidR="00BB6CE5">
      <w:rPr>
        <w:color w:val="17365D" w:themeColor="text2" w:themeShade="BF"/>
        <w:sz w:val="18"/>
        <w:szCs w:val="18"/>
        <w:u w:val="single"/>
      </w:rPr>
      <w:t xml:space="preserve">”, </w:t>
    </w:r>
    <w:r w:rsidR="00BB6CE5" w:rsidRPr="00BB6CE5">
      <w:rPr>
        <w:color w:val="17365D" w:themeColor="text2" w:themeShade="BF"/>
        <w:sz w:val="18"/>
        <w:szCs w:val="18"/>
        <w:u w:val="single"/>
      </w:rPr>
      <w:t>Augustów</w:t>
    </w:r>
    <w:r w:rsidR="00BB6CE5">
      <w:rPr>
        <w:color w:val="17365D" w:themeColor="text2" w:themeShade="BF"/>
        <w:sz w:val="18"/>
        <w:szCs w:val="18"/>
        <w:u w:val="single"/>
      </w:rPr>
      <w:t xml:space="preserve">/ EW </w:t>
    </w:r>
    <w:proofErr w:type="spellStart"/>
    <w:r w:rsidR="00BB6CE5">
      <w:rPr>
        <w:color w:val="17365D" w:themeColor="text2" w:themeShade="BF"/>
        <w:sz w:val="18"/>
        <w:szCs w:val="18"/>
        <w:u w:val="single"/>
      </w:rPr>
      <w:t>Kruonis</w:t>
    </w:r>
    <w:proofErr w:type="spellEnd"/>
    <w:r w:rsidR="00BB6CE5">
      <w:rPr>
        <w:color w:val="17365D" w:themeColor="text2" w:themeShade="BF"/>
        <w:sz w:val="18"/>
        <w:szCs w:val="18"/>
        <w:u w:val="single"/>
      </w:rPr>
      <w:t>, 21-23.10.</w:t>
    </w:r>
    <w:r w:rsidR="000B0BF8" w:rsidRPr="000B0BF8">
      <w:rPr>
        <w:color w:val="17365D" w:themeColor="text2" w:themeShade="BF"/>
        <w:sz w:val="18"/>
        <w:szCs w:val="18"/>
        <w:u w:val="single"/>
      </w:rPr>
      <w:t xml:space="preserve"> 202</w:t>
    </w:r>
    <w:r w:rsidR="00BB6CE5">
      <w:rPr>
        <w:color w:val="17365D" w:themeColor="text2" w:themeShade="BF"/>
        <w:sz w:val="18"/>
        <w:szCs w:val="18"/>
        <w:u w:val="single"/>
      </w:rPr>
      <w:t>6</w: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A6009" w:rsidRPr="005941E0" w:rsidRDefault="00922874" w:rsidP="001B7519">
    <w:pPr>
      <w:tabs>
        <w:tab w:val="left" w:pos="5670"/>
      </w:tabs>
      <w:ind w:firstLine="993"/>
      <w:rPr>
        <w:rFonts w:ascii="Mistral" w:hAnsi="Mistral"/>
        <w:color w:val="003399"/>
        <w:sz w:val="36"/>
      </w:rPr>
    </w:pPr>
    <w:r w:rsidRPr="00D13D54">
      <w:rPr>
        <w:b/>
        <w:noProof/>
      </w:rPr>
      <w:drawing>
        <wp:anchor distT="0" distB="0" distL="114300" distR="114300" simplePos="0" relativeHeight="251698176" behindDoc="0" locked="0" layoutInCell="1" allowOverlap="1" wp14:anchorId="5F4F5FD3" wp14:editId="031C0D8E">
          <wp:simplePos x="0" y="0"/>
          <wp:positionH relativeFrom="margin">
            <wp:posOffset>5095875</wp:posOffset>
          </wp:positionH>
          <wp:positionV relativeFrom="paragraph">
            <wp:posOffset>-150495</wp:posOffset>
          </wp:positionV>
          <wp:extent cx="533400" cy="666750"/>
          <wp:effectExtent l="0" t="0" r="0" b="0"/>
          <wp:wrapNone/>
          <wp:docPr id="9" name="Obraz 22" descr="D:\DOKUMENTY\TRMEW\Logotyp\TMEW_Logo_transp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2" descr="D:\DOKUMENTY\TRMEW\Logotyp\TMEW_Logo_transp.JPG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 l="7158" r="5534"/>
                  <a:stretch>
                    <a:fillRect/>
                  </a:stretch>
                </pic:blipFill>
                <pic:spPr bwMode="auto">
                  <a:xfrm>
                    <a:off x="0" y="0"/>
                    <a:ext cx="533400" cy="6667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Pr="00D13D54">
      <w:rPr>
        <w:b/>
        <w:noProof/>
      </w:rPr>
      <w:drawing>
        <wp:anchor distT="0" distB="0" distL="114300" distR="114300" simplePos="0" relativeHeight="251707392" behindDoc="0" locked="0" layoutInCell="1" allowOverlap="1" wp14:anchorId="1D5A85A6" wp14:editId="34C6060D">
          <wp:simplePos x="0" y="0"/>
          <wp:positionH relativeFrom="column">
            <wp:posOffset>5628005</wp:posOffset>
          </wp:positionH>
          <wp:positionV relativeFrom="paragraph">
            <wp:posOffset>-45720</wp:posOffset>
          </wp:positionV>
          <wp:extent cx="600710" cy="447675"/>
          <wp:effectExtent l="0" t="0" r="8890" b="9525"/>
          <wp:wrapNone/>
          <wp:docPr id="8" name="Obraz 21" descr="logoimp_final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21" descr="logoimp_final2"/>
                  <pic:cNvPicPr>
                    <a:picLocks noChangeAspect="1" noChangeArrowheads="1"/>
                  </pic:cNvPicPr>
                </pic:nvPicPr>
                <pic:blipFill>
                  <a:blip r:embed="rId2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00710" cy="4476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6009">
      <w:rPr>
        <w:rFonts w:ascii="Mistral" w:hAnsi="Mistral"/>
        <w:noProof/>
        <w:color w:val="003399"/>
        <w:sz w:val="36"/>
      </w:rPr>
      <w:drawing>
        <wp:anchor distT="0" distB="0" distL="114300" distR="114300" simplePos="0" relativeHeight="251694080" behindDoc="0" locked="0" layoutInCell="1" allowOverlap="1" wp14:anchorId="6324A7E9" wp14:editId="104A8AC3">
          <wp:simplePos x="0" y="0"/>
          <wp:positionH relativeFrom="margin">
            <wp:posOffset>-210820</wp:posOffset>
          </wp:positionH>
          <wp:positionV relativeFrom="paragraph">
            <wp:posOffset>11430</wp:posOffset>
          </wp:positionV>
          <wp:extent cx="723944" cy="731520"/>
          <wp:effectExtent l="0" t="0" r="0" b="0"/>
          <wp:wrapNone/>
          <wp:docPr id="6" name="Obraz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HYDROFORUM_Logo_pozytyw.jpg"/>
                  <pic:cNvPicPr/>
                </pic:nvPicPr>
                <pic:blipFill rotWithShape="1">
                  <a:blip r:embed="rId3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b="-7291"/>
                  <a:stretch/>
                </pic:blipFill>
                <pic:spPr bwMode="auto">
                  <a:xfrm>
                    <a:off x="0" y="0"/>
                    <a:ext cx="723944" cy="73152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anchor>
      </w:drawing>
    </w:r>
    <w:r w:rsidR="006A6009" w:rsidRPr="0024507D">
      <w:rPr>
        <w:rFonts w:ascii="Mistral" w:hAnsi="Mistral"/>
        <w:noProof/>
        <w:color w:val="003399"/>
        <w:sz w:val="36"/>
      </w:rPr>
      <w:drawing>
        <wp:inline distT="0" distB="0" distL="0" distR="0" wp14:anchorId="7A083799" wp14:editId="2849EE08">
          <wp:extent cx="2581275" cy="219075"/>
          <wp:effectExtent l="19050" t="0" r="9525" b="0"/>
          <wp:docPr id="10" name="Obraz 1" descr="Polska Konferencja Hydroenergetyczna_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1" descr="Polska Konferencja Hydroenergetyczna_1"/>
                  <pic:cNvPicPr>
                    <a:picLocks noChangeAspect="1" noChangeArrowheads="1"/>
                  </pic:cNvPicPr>
                </pic:nvPicPr>
                <pic:blipFill>
                  <a:blip r:embed="rId4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81275" cy="2190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  <w:r w:rsidR="001B7519">
      <w:rPr>
        <w:rFonts w:ascii="Mistral" w:hAnsi="Mistral"/>
        <w:color w:val="003399"/>
        <w:sz w:val="36"/>
      </w:rPr>
      <w:tab/>
    </w:r>
  </w:p>
  <w:p w:rsidR="006A6009" w:rsidRPr="00D13D54" w:rsidRDefault="006A6009" w:rsidP="00DA553F">
    <w:pPr>
      <w:pStyle w:val="Nagwek"/>
      <w:ind w:left="993"/>
      <w:rPr>
        <w:rFonts w:ascii="Swis721 Blk BT" w:hAnsi="Swis721 Blk BT"/>
        <w:color w:val="365F91" w:themeColor="accent1" w:themeShade="BF"/>
        <w:sz w:val="32"/>
      </w:rPr>
    </w:pPr>
    <w:r w:rsidRPr="00D13D54">
      <w:rPr>
        <w:rFonts w:ascii="Swis721 Blk BT" w:hAnsi="Swis721 Blk BT"/>
        <w:noProof/>
        <w:color w:val="365F91" w:themeColor="accent1" w:themeShade="BF"/>
        <w:sz w:val="36"/>
      </w:rPr>
      <w:drawing>
        <wp:anchor distT="0" distB="0" distL="114300" distR="114300" simplePos="0" relativeHeight="251693056" behindDoc="1" locked="0" layoutInCell="1" allowOverlap="1" wp14:anchorId="7E71BF37" wp14:editId="6CC19651">
          <wp:simplePos x="0" y="0"/>
          <wp:positionH relativeFrom="column">
            <wp:posOffset>3277870</wp:posOffset>
          </wp:positionH>
          <wp:positionV relativeFrom="paragraph">
            <wp:posOffset>92710</wp:posOffset>
          </wp:positionV>
          <wp:extent cx="1885950" cy="723836"/>
          <wp:effectExtent l="0" t="0" r="0" b="635"/>
          <wp:wrapNone/>
          <wp:docPr id="17" name="Obraz 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tew.logo.small.gif"/>
                  <pic:cNvPicPr/>
                </pic:nvPicPr>
                <pic:blipFill>
                  <a:blip r:embed="rId5">
                    <a:clrChange>
                      <a:clrFrom>
                        <a:srgbClr val="FFFFFF"/>
                      </a:clrFrom>
                      <a:clrTo>
                        <a:srgbClr val="FFFFFF">
                          <a:alpha val="0"/>
                        </a:srgbClr>
                      </a:clrTo>
                    </a:clrChange>
                    <a:duotone>
                      <a:schemeClr val="accent1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saturation sat="0"/>
                            </a14:imgEffect>
                            <a14:imgEffect>
                              <a14:brightnessContrast bright="-28000" contrast="750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85950" cy="723836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D13D54">
      <w:rPr>
        <w:rFonts w:ascii="Swis721 Blk BT" w:hAnsi="Swis721 Blk BT"/>
        <w:color w:val="365F91" w:themeColor="accent1" w:themeShade="BF"/>
        <w:sz w:val="36"/>
      </w:rPr>
      <w:t>HYDROFORUM 20</w:t>
    </w:r>
    <w:r>
      <w:rPr>
        <w:rFonts w:ascii="Swis721 Blk BT" w:hAnsi="Swis721 Blk BT"/>
        <w:color w:val="365F91" w:themeColor="accent1" w:themeShade="BF"/>
        <w:sz w:val="36"/>
      </w:rPr>
      <w:t>2</w:t>
    </w:r>
    <w:r w:rsidR="00BB6CE5">
      <w:rPr>
        <w:rFonts w:ascii="Swis721 Blk BT" w:hAnsi="Swis721 Blk BT"/>
        <w:color w:val="365F91" w:themeColor="accent1" w:themeShade="BF"/>
        <w:sz w:val="36"/>
      </w:rPr>
      <w:t>6</w:t>
    </w:r>
  </w:p>
  <w:p w:rsidR="00C02D54" w:rsidRPr="009C1BA7" w:rsidRDefault="00BB6CE5" w:rsidP="00DA553F">
    <w:pPr>
      <w:pStyle w:val="Nagwek"/>
      <w:tabs>
        <w:tab w:val="clear" w:pos="4703"/>
        <w:tab w:val="clear" w:pos="9406"/>
        <w:tab w:val="center" w:pos="4734"/>
      </w:tabs>
      <w:ind w:left="993"/>
      <w:rPr>
        <w:rFonts w:ascii="Arial" w:hAnsi="Arial" w:cs="Arial"/>
        <w:b/>
        <w:color w:val="1F497D" w:themeColor="text2"/>
        <w:sz w:val="16"/>
      </w:rPr>
    </w:pPr>
    <w:r>
      <w:rPr>
        <w:rFonts w:ascii="Arial" w:hAnsi="Arial" w:cs="Arial"/>
        <w:b/>
        <w:color w:val="1F497D" w:themeColor="text2"/>
        <w:sz w:val="16"/>
      </w:rPr>
      <w:t>Augustów</w:t>
    </w:r>
    <w:r w:rsidR="009C1BA7" w:rsidRPr="009C1BA7">
      <w:rPr>
        <w:rFonts w:ascii="Arial" w:hAnsi="Arial" w:cs="Arial"/>
        <w:b/>
        <w:color w:val="1F497D" w:themeColor="text2"/>
        <w:sz w:val="16"/>
      </w:rPr>
      <w:t xml:space="preserve"> / EW </w:t>
    </w:r>
    <w:proofErr w:type="spellStart"/>
    <w:r>
      <w:rPr>
        <w:rFonts w:ascii="Arial" w:hAnsi="Arial" w:cs="Arial"/>
        <w:b/>
        <w:color w:val="1F497D" w:themeColor="text2"/>
        <w:sz w:val="16"/>
      </w:rPr>
      <w:t>Kruonis</w:t>
    </w:r>
    <w:proofErr w:type="spellEnd"/>
    <w:r>
      <w:rPr>
        <w:rFonts w:ascii="Arial" w:hAnsi="Arial" w:cs="Arial"/>
        <w:b/>
        <w:color w:val="1F497D" w:themeColor="text2"/>
        <w:sz w:val="16"/>
      </w:rPr>
      <w:t xml:space="preserve"> (Litwa)</w:t>
    </w:r>
    <w:r w:rsidR="009C1BA7" w:rsidRPr="009C1BA7">
      <w:rPr>
        <w:rFonts w:ascii="Arial" w:hAnsi="Arial" w:cs="Arial"/>
        <w:b/>
        <w:color w:val="1F497D" w:themeColor="text2"/>
        <w:sz w:val="16"/>
      </w:rPr>
      <w:t xml:space="preserve">, </w:t>
    </w:r>
    <w:r>
      <w:rPr>
        <w:rFonts w:ascii="Arial" w:hAnsi="Arial" w:cs="Arial"/>
        <w:b/>
        <w:color w:val="1F497D" w:themeColor="text2"/>
        <w:sz w:val="16"/>
      </w:rPr>
      <w:t>21</w:t>
    </w:r>
    <w:r w:rsidR="009C1BA7" w:rsidRPr="009C1BA7">
      <w:rPr>
        <w:rFonts w:ascii="Arial" w:hAnsi="Arial" w:cs="Arial"/>
        <w:b/>
        <w:color w:val="1F497D" w:themeColor="text2"/>
        <w:sz w:val="16"/>
      </w:rPr>
      <w:t>-</w:t>
    </w:r>
    <w:r>
      <w:rPr>
        <w:rFonts w:ascii="Arial" w:hAnsi="Arial" w:cs="Arial"/>
        <w:b/>
        <w:color w:val="1F497D" w:themeColor="text2"/>
        <w:sz w:val="16"/>
      </w:rPr>
      <w:t>23</w:t>
    </w:r>
    <w:r w:rsidR="009C1BA7" w:rsidRPr="009C1BA7">
      <w:rPr>
        <w:rFonts w:ascii="Arial" w:hAnsi="Arial" w:cs="Arial"/>
        <w:b/>
        <w:color w:val="1F497D" w:themeColor="text2"/>
        <w:sz w:val="16"/>
      </w:rPr>
      <w:t>.10.202</w:t>
    </w:r>
    <w:r>
      <w:rPr>
        <w:rFonts w:ascii="Arial" w:hAnsi="Arial" w:cs="Arial"/>
        <w:b/>
        <w:color w:val="1F497D" w:themeColor="text2"/>
        <w:sz w:val="16"/>
      </w:rPr>
      <w:t>6</w:t>
    </w:r>
  </w:p>
  <w:p w:rsidR="006A6009" w:rsidRDefault="00C02D54" w:rsidP="00C02D54">
    <w:pPr>
      <w:pStyle w:val="Nagwek"/>
      <w:tabs>
        <w:tab w:val="clear" w:pos="4703"/>
        <w:tab w:val="clear" w:pos="9406"/>
        <w:tab w:val="center" w:pos="4734"/>
      </w:tabs>
      <w:spacing w:after="60"/>
      <w:ind w:left="992"/>
      <w:jc w:val="right"/>
      <w:rPr>
        <w:rFonts w:ascii="Arial" w:hAnsi="Arial" w:cs="Arial"/>
        <w:b/>
        <w:sz w:val="14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6704" behindDoc="0" locked="0" layoutInCell="1" allowOverlap="1" wp14:anchorId="0E44DF25" wp14:editId="033158A0">
              <wp:simplePos x="0" y="0"/>
              <wp:positionH relativeFrom="column">
                <wp:posOffset>-220345</wp:posOffset>
              </wp:positionH>
              <wp:positionV relativeFrom="paragraph">
                <wp:posOffset>78740</wp:posOffset>
              </wp:positionV>
              <wp:extent cx="6400800" cy="635"/>
              <wp:effectExtent l="0" t="19050" r="19050" b="37465"/>
              <wp:wrapNone/>
              <wp:docPr id="7" name="AutoShape 1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00800" cy="635"/>
                      </a:xfrm>
                      <a:prstGeom prst="straightConnector1">
                        <a:avLst/>
                      </a:prstGeom>
                      <a:noFill/>
                      <a:ln w="44450">
                        <a:solidFill>
                          <a:schemeClr val="accent1">
                            <a:lumMod val="100000"/>
                            <a:lumOff val="0"/>
                          </a:schemeClr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B1344AC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0" o:spid="_x0000_s1026" type="#_x0000_t32" style="position:absolute;margin-left:-17.35pt;margin-top:6.2pt;width:7in;height:.05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" strokecolor="#4f81bd [3204]" strokeweight="3.5pt"/>
          </w:pict>
        </mc:Fallback>
      </mc:AlternateContent>
    </w:r>
    <w:r w:rsidR="006A6009">
      <w:rPr>
        <w:rFonts w:ascii="Arial" w:hAnsi="Arial" w:cs="Arial"/>
        <w:b/>
        <w:sz w:val="14"/>
      </w:rPr>
      <w:tab/>
    </w:r>
  </w:p>
  <w:p w:rsidR="006A6009" w:rsidRPr="00C02D54" w:rsidRDefault="00922874" w:rsidP="00BB6CE5">
    <w:pPr>
      <w:pStyle w:val="Nagwek"/>
      <w:ind w:hanging="284"/>
      <w:rPr>
        <w:sz w:val="18"/>
      </w:rPr>
    </w:pPr>
    <w:r w:rsidRPr="00BD118E">
      <w:rPr>
        <w:rFonts w:ascii="Arial" w:hAnsi="Arial" w:cs="Arial"/>
        <w:noProof/>
        <w:sz w:val="12"/>
      </w:rPr>
      <w:drawing>
        <wp:anchor distT="0" distB="0" distL="114300" distR="114300" simplePos="0" relativeHeight="251704320" behindDoc="0" locked="0" layoutInCell="1" allowOverlap="1" wp14:anchorId="21A721A2" wp14:editId="23C20DCF">
          <wp:simplePos x="0" y="0"/>
          <wp:positionH relativeFrom="column">
            <wp:posOffset>4654550</wp:posOffset>
          </wp:positionH>
          <wp:positionV relativeFrom="paragraph">
            <wp:posOffset>30480</wp:posOffset>
          </wp:positionV>
          <wp:extent cx="642620" cy="187325"/>
          <wp:effectExtent l="0" t="0" r="5080" b="3175"/>
          <wp:wrapSquare wrapText="bothSides"/>
          <wp:docPr id="11" name="Obraz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affiliateMember.png"/>
                  <pic:cNvPicPr/>
                </pic:nvPicPr>
                <pic:blipFill>
                  <a:blip r:embed="rId7" cstate="print">
                    <a:duotone>
                      <a:prstClr val="black"/>
                      <a:schemeClr val="accent1">
                        <a:tint val="45000"/>
                        <a:satMod val="400000"/>
                      </a:schemeClr>
                    </a:duotone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42620" cy="1873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9C1BA7" w:rsidRPr="009C1BA7">
      <w:rPr>
        <w:sz w:val="18"/>
        <w:szCs w:val="18"/>
      </w:rPr>
      <w:t>Hotel „</w:t>
    </w:r>
    <w:r w:rsidR="00BB6CE5">
      <w:rPr>
        <w:sz w:val="18"/>
        <w:szCs w:val="18"/>
      </w:rPr>
      <w:t>Warszawa</w:t>
    </w:r>
    <w:r w:rsidR="009C1BA7" w:rsidRPr="009C1BA7">
      <w:rPr>
        <w:sz w:val="18"/>
        <w:szCs w:val="18"/>
      </w:rPr>
      <w:t xml:space="preserve">”, </w:t>
    </w:r>
    <w:r w:rsidR="00BB6CE5" w:rsidRPr="00BB6CE5">
      <w:rPr>
        <w:sz w:val="18"/>
        <w:szCs w:val="18"/>
      </w:rPr>
      <w:t>ul. Zdrojowa 1</w:t>
    </w:r>
    <w:r w:rsidR="00BB6CE5">
      <w:rPr>
        <w:sz w:val="18"/>
        <w:szCs w:val="18"/>
      </w:rPr>
      <w:t xml:space="preserve">, </w:t>
    </w:r>
    <w:r w:rsidR="00BB6CE5" w:rsidRPr="00BB6CE5">
      <w:rPr>
        <w:sz w:val="18"/>
        <w:szCs w:val="18"/>
      </w:rPr>
      <w:t>16-300 Augustów</w:t>
    </w:r>
    <w:r w:rsidR="006A6009">
      <w:rPr>
        <w:noProof/>
        <w:sz w:val="20"/>
      </w:rPr>
      <w:drawing>
        <wp:anchor distT="0" distB="0" distL="114300" distR="114300" simplePos="0" relativeHeight="251653632" behindDoc="0" locked="0" layoutInCell="1" allowOverlap="1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18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6009">
      <w:rPr>
        <w:noProof/>
        <w:sz w:val="20"/>
      </w:rPr>
      <w:drawing>
        <wp:anchor distT="0" distB="0" distL="114300" distR="114300" simplePos="0" relativeHeight="251652608" behindDoc="0" locked="0" layoutInCell="1" allowOverlap="1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19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6009">
      <w:rPr>
        <w:noProof/>
        <w:sz w:val="20"/>
      </w:rPr>
      <w:drawing>
        <wp:anchor distT="0" distB="0" distL="114300" distR="114300" simplePos="0" relativeHeight="251654656" behindDoc="0" locked="0" layoutInCell="1" allowOverlap="1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20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  <w:r w:rsidR="006A6009">
      <w:rPr>
        <w:noProof/>
        <w:sz w:val="20"/>
      </w:rPr>
      <w:drawing>
        <wp:anchor distT="0" distB="0" distL="114300" distR="114300" simplePos="0" relativeHeight="251651584" behindDoc="0" locked="0" layoutInCell="1" allowOverlap="1">
          <wp:simplePos x="0" y="0"/>
          <wp:positionH relativeFrom="column">
            <wp:posOffset>8258175</wp:posOffset>
          </wp:positionH>
          <wp:positionV relativeFrom="margin">
            <wp:posOffset>5753100</wp:posOffset>
          </wp:positionV>
          <wp:extent cx="1085850" cy="895350"/>
          <wp:effectExtent l="19050" t="0" r="0" b="0"/>
          <wp:wrapNone/>
          <wp:docPr id="21" name="Obraz 5" descr="logo_2006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5" descr="logo_2006.jpg"/>
                  <pic:cNvPicPr>
                    <a:picLocks noChangeAspect="1" noChangeArrowheads="1"/>
                  </pic:cNvPicPr>
                </pic:nvPicPr>
                <pic:blipFill>
                  <a:blip r:embed="rId8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85850" cy="895350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FC0649"/>
    <w:multiLevelType w:val="hybridMultilevel"/>
    <w:tmpl w:val="A7DC36F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4D917CE"/>
    <w:multiLevelType w:val="hybridMultilevel"/>
    <w:tmpl w:val="B81CB492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2">
    <w:nsid w:val="0A685D4C"/>
    <w:multiLevelType w:val="hybridMultilevel"/>
    <w:tmpl w:val="7B52978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>
    <w:nsid w:val="297E057D"/>
    <w:multiLevelType w:val="hybridMultilevel"/>
    <w:tmpl w:val="5CDA7A58"/>
    <w:lvl w:ilvl="0" w:tplc="04150001">
      <w:start w:val="1"/>
      <w:numFmt w:val="bullet"/>
      <w:lvlText w:val=""/>
      <w:lvlJc w:val="left"/>
      <w:pPr>
        <w:ind w:left="1004" w:hanging="360"/>
      </w:pPr>
      <w:rPr>
        <w:rFonts w:ascii="Symbol" w:hAnsi="Symbol" w:hint="default"/>
        <w:color w:val="92D050"/>
        <w:u w:color="0070C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4">
    <w:nsid w:val="36FD4DE3"/>
    <w:multiLevelType w:val="hybridMultilevel"/>
    <w:tmpl w:val="68866B26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5">
    <w:nsid w:val="3E6F7639"/>
    <w:multiLevelType w:val="hybridMultilevel"/>
    <w:tmpl w:val="8960AD6A"/>
    <w:lvl w:ilvl="0" w:tplc="C6A2E82C">
      <w:start w:val="1"/>
      <w:numFmt w:val="bullet"/>
      <w:lvlText w:val=""/>
      <w:lvlJc w:val="left"/>
      <w:pPr>
        <w:ind w:left="1004" w:hanging="360"/>
      </w:pPr>
      <w:rPr>
        <w:rFonts w:ascii="Wingdings" w:hAnsi="Wingdings" w:hint="default"/>
        <w:color w:val="1F497D"/>
        <w:u w:color="0070C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6">
    <w:nsid w:val="463816C4"/>
    <w:multiLevelType w:val="hybridMultilevel"/>
    <w:tmpl w:val="419A2BE0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5A2D467C"/>
    <w:multiLevelType w:val="hybridMultilevel"/>
    <w:tmpl w:val="69704F2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710E6EC5"/>
    <w:multiLevelType w:val="hybridMultilevel"/>
    <w:tmpl w:val="8C00876C"/>
    <w:lvl w:ilvl="0" w:tplc="0415000F">
      <w:start w:val="1"/>
      <w:numFmt w:val="decimal"/>
      <w:lvlText w:val="%1."/>
      <w:lvlJc w:val="left"/>
      <w:pPr>
        <w:ind w:left="1287" w:hanging="360"/>
      </w:p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9">
    <w:nsid w:val="73944706"/>
    <w:multiLevelType w:val="hybridMultilevel"/>
    <w:tmpl w:val="0CF6A90C"/>
    <w:lvl w:ilvl="0" w:tplc="B7C0D396">
      <w:start w:val="1"/>
      <w:numFmt w:val="bullet"/>
      <w:lvlText w:val=""/>
      <w:lvlJc w:val="left"/>
      <w:pPr>
        <w:ind w:left="1004" w:hanging="360"/>
      </w:pPr>
      <w:rPr>
        <w:rFonts w:ascii="Wingdings" w:hAnsi="Wingdings" w:hint="default"/>
        <w:color w:val="0070C0"/>
        <w:u w:color="0070C0"/>
      </w:rPr>
    </w:lvl>
    <w:lvl w:ilvl="1" w:tplc="041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0">
    <w:nsid w:val="78547B36"/>
    <w:multiLevelType w:val="hybridMultilevel"/>
    <w:tmpl w:val="23B09B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9674865"/>
    <w:multiLevelType w:val="hybridMultilevel"/>
    <w:tmpl w:val="160E7D10"/>
    <w:lvl w:ilvl="0" w:tplc="04150017">
      <w:start w:val="1"/>
      <w:numFmt w:val="lowerLetter"/>
      <w:lvlText w:val="%1)"/>
      <w:lvlJc w:val="left"/>
      <w:pPr>
        <w:ind w:left="128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007" w:hanging="360"/>
      </w:pPr>
    </w:lvl>
    <w:lvl w:ilvl="2" w:tplc="0415001B" w:tentative="1">
      <w:start w:val="1"/>
      <w:numFmt w:val="lowerRoman"/>
      <w:lvlText w:val="%3."/>
      <w:lvlJc w:val="right"/>
      <w:pPr>
        <w:ind w:left="2727" w:hanging="180"/>
      </w:pPr>
    </w:lvl>
    <w:lvl w:ilvl="3" w:tplc="0415000F" w:tentative="1">
      <w:start w:val="1"/>
      <w:numFmt w:val="decimal"/>
      <w:lvlText w:val="%4."/>
      <w:lvlJc w:val="left"/>
      <w:pPr>
        <w:ind w:left="3447" w:hanging="360"/>
      </w:pPr>
    </w:lvl>
    <w:lvl w:ilvl="4" w:tplc="04150019" w:tentative="1">
      <w:start w:val="1"/>
      <w:numFmt w:val="lowerLetter"/>
      <w:lvlText w:val="%5."/>
      <w:lvlJc w:val="left"/>
      <w:pPr>
        <w:ind w:left="4167" w:hanging="360"/>
      </w:pPr>
    </w:lvl>
    <w:lvl w:ilvl="5" w:tplc="0415001B" w:tentative="1">
      <w:start w:val="1"/>
      <w:numFmt w:val="lowerRoman"/>
      <w:lvlText w:val="%6."/>
      <w:lvlJc w:val="right"/>
      <w:pPr>
        <w:ind w:left="4887" w:hanging="180"/>
      </w:pPr>
    </w:lvl>
    <w:lvl w:ilvl="6" w:tplc="0415000F" w:tentative="1">
      <w:start w:val="1"/>
      <w:numFmt w:val="decimal"/>
      <w:lvlText w:val="%7."/>
      <w:lvlJc w:val="left"/>
      <w:pPr>
        <w:ind w:left="5607" w:hanging="360"/>
      </w:pPr>
    </w:lvl>
    <w:lvl w:ilvl="7" w:tplc="04150019" w:tentative="1">
      <w:start w:val="1"/>
      <w:numFmt w:val="lowerLetter"/>
      <w:lvlText w:val="%8."/>
      <w:lvlJc w:val="left"/>
      <w:pPr>
        <w:ind w:left="6327" w:hanging="360"/>
      </w:pPr>
    </w:lvl>
    <w:lvl w:ilvl="8" w:tplc="0415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12">
    <w:nsid w:val="7B095D4B"/>
    <w:multiLevelType w:val="hybridMultilevel"/>
    <w:tmpl w:val="ADDC635C"/>
    <w:lvl w:ilvl="0" w:tplc="0415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3">
    <w:nsid w:val="7CEE0917"/>
    <w:multiLevelType w:val="hybridMultilevel"/>
    <w:tmpl w:val="B052DABC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3"/>
  </w:num>
  <w:num w:numId="2">
    <w:abstractNumId w:val="6"/>
  </w:num>
  <w:num w:numId="3">
    <w:abstractNumId w:val="10"/>
  </w:num>
  <w:num w:numId="4">
    <w:abstractNumId w:val="7"/>
  </w:num>
  <w:num w:numId="5">
    <w:abstractNumId w:val="3"/>
  </w:num>
  <w:num w:numId="6">
    <w:abstractNumId w:val="9"/>
  </w:num>
  <w:num w:numId="7">
    <w:abstractNumId w:val="5"/>
  </w:num>
  <w:num w:numId="8">
    <w:abstractNumId w:val="0"/>
  </w:num>
  <w:num w:numId="9">
    <w:abstractNumId w:val="4"/>
  </w:num>
  <w:num w:numId="10">
    <w:abstractNumId w:val="1"/>
  </w:num>
  <w:num w:numId="11">
    <w:abstractNumId w:val="11"/>
  </w:num>
  <w:num w:numId="12">
    <w:abstractNumId w:val="2"/>
  </w:num>
  <w:num w:numId="13">
    <w:abstractNumId w:val="8"/>
  </w:num>
  <w:num w:numId="1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proofState w:spelling="clean" w:grammar="clean"/>
  <w:attachedTemplate r:id="rId1"/>
  <w:defaultTabStop w:val="709"/>
  <w:autoHyphenation/>
  <w:hyphenationZone w:val="425"/>
  <w:characterSpacingControl w:val="doNotCompress"/>
  <w:hdrShapeDefaults>
    <o:shapedefaults v:ext="edit" spidmax="2049" fill="f" fillcolor="white" stroke="f">
      <v:fill color="white" on="f"/>
      <v:stroke on="f"/>
      <v:textbox style="mso-rotate-with-shape:t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E141F"/>
    <w:rsid w:val="00006927"/>
    <w:rsid w:val="00011A60"/>
    <w:rsid w:val="0002043C"/>
    <w:rsid w:val="00024835"/>
    <w:rsid w:val="00030B9A"/>
    <w:rsid w:val="00045E6D"/>
    <w:rsid w:val="00061469"/>
    <w:rsid w:val="000622AE"/>
    <w:rsid w:val="000631D7"/>
    <w:rsid w:val="00064559"/>
    <w:rsid w:val="00067549"/>
    <w:rsid w:val="00067CD7"/>
    <w:rsid w:val="0007239C"/>
    <w:rsid w:val="00084C3F"/>
    <w:rsid w:val="00094CA9"/>
    <w:rsid w:val="00094F95"/>
    <w:rsid w:val="00096BEB"/>
    <w:rsid w:val="000A0D8D"/>
    <w:rsid w:val="000B0BF8"/>
    <w:rsid w:val="000B33DC"/>
    <w:rsid w:val="000B76E1"/>
    <w:rsid w:val="000C5771"/>
    <w:rsid w:val="000C57A3"/>
    <w:rsid w:val="000C6AB1"/>
    <w:rsid w:val="000D2DB3"/>
    <w:rsid w:val="000D38C8"/>
    <w:rsid w:val="000D5A2C"/>
    <w:rsid w:val="000D67A7"/>
    <w:rsid w:val="000E0B15"/>
    <w:rsid w:val="000E0F31"/>
    <w:rsid w:val="000E6EF4"/>
    <w:rsid w:val="000F137A"/>
    <w:rsid w:val="001063E2"/>
    <w:rsid w:val="00112E38"/>
    <w:rsid w:val="00122D70"/>
    <w:rsid w:val="00126C10"/>
    <w:rsid w:val="0013410E"/>
    <w:rsid w:val="00137CE3"/>
    <w:rsid w:val="001421E3"/>
    <w:rsid w:val="0014472B"/>
    <w:rsid w:val="00145315"/>
    <w:rsid w:val="001512B2"/>
    <w:rsid w:val="001540FE"/>
    <w:rsid w:val="0015675B"/>
    <w:rsid w:val="00182F95"/>
    <w:rsid w:val="00194F6C"/>
    <w:rsid w:val="00197F27"/>
    <w:rsid w:val="001A53D1"/>
    <w:rsid w:val="001A77D9"/>
    <w:rsid w:val="001B7519"/>
    <w:rsid w:val="001C010A"/>
    <w:rsid w:val="001D3D82"/>
    <w:rsid w:val="001E046E"/>
    <w:rsid w:val="00200519"/>
    <w:rsid w:val="00200F29"/>
    <w:rsid w:val="00202A5A"/>
    <w:rsid w:val="00203B00"/>
    <w:rsid w:val="00204DF7"/>
    <w:rsid w:val="00205909"/>
    <w:rsid w:val="00211E32"/>
    <w:rsid w:val="0022187E"/>
    <w:rsid w:val="0022196D"/>
    <w:rsid w:val="00234FBB"/>
    <w:rsid w:val="00235DD4"/>
    <w:rsid w:val="0024233F"/>
    <w:rsid w:val="00244F28"/>
    <w:rsid w:val="0024507D"/>
    <w:rsid w:val="002560E3"/>
    <w:rsid w:val="002643A7"/>
    <w:rsid w:val="00272A44"/>
    <w:rsid w:val="002832C9"/>
    <w:rsid w:val="00283C95"/>
    <w:rsid w:val="002875E5"/>
    <w:rsid w:val="002911F6"/>
    <w:rsid w:val="00295E49"/>
    <w:rsid w:val="002A03BD"/>
    <w:rsid w:val="002A331A"/>
    <w:rsid w:val="002A4EB7"/>
    <w:rsid w:val="002A6E00"/>
    <w:rsid w:val="002B6465"/>
    <w:rsid w:val="002C1DE1"/>
    <w:rsid w:val="002C34E7"/>
    <w:rsid w:val="002C52AC"/>
    <w:rsid w:val="002C5737"/>
    <w:rsid w:val="002C7736"/>
    <w:rsid w:val="002C7B55"/>
    <w:rsid w:val="002D1F7C"/>
    <w:rsid w:val="002E2667"/>
    <w:rsid w:val="002F59AE"/>
    <w:rsid w:val="002F6537"/>
    <w:rsid w:val="00310017"/>
    <w:rsid w:val="00313249"/>
    <w:rsid w:val="00316CC6"/>
    <w:rsid w:val="00331B83"/>
    <w:rsid w:val="00334514"/>
    <w:rsid w:val="0034319A"/>
    <w:rsid w:val="00345DB6"/>
    <w:rsid w:val="00350CDA"/>
    <w:rsid w:val="00350FE8"/>
    <w:rsid w:val="00351892"/>
    <w:rsid w:val="0035479A"/>
    <w:rsid w:val="00360D92"/>
    <w:rsid w:val="003620A4"/>
    <w:rsid w:val="00364AEC"/>
    <w:rsid w:val="00367263"/>
    <w:rsid w:val="003732D2"/>
    <w:rsid w:val="00380CFC"/>
    <w:rsid w:val="00383521"/>
    <w:rsid w:val="00384931"/>
    <w:rsid w:val="0039798E"/>
    <w:rsid w:val="003A1E7D"/>
    <w:rsid w:val="003A517D"/>
    <w:rsid w:val="003A5C02"/>
    <w:rsid w:val="003A65ED"/>
    <w:rsid w:val="003C3561"/>
    <w:rsid w:val="003C6045"/>
    <w:rsid w:val="003D297D"/>
    <w:rsid w:val="003E2311"/>
    <w:rsid w:val="003E28B4"/>
    <w:rsid w:val="003E6A70"/>
    <w:rsid w:val="00401E2E"/>
    <w:rsid w:val="004265FA"/>
    <w:rsid w:val="0043556E"/>
    <w:rsid w:val="004439C8"/>
    <w:rsid w:val="00457145"/>
    <w:rsid w:val="0046693D"/>
    <w:rsid w:val="004669E4"/>
    <w:rsid w:val="004705F9"/>
    <w:rsid w:val="0047146E"/>
    <w:rsid w:val="004735B2"/>
    <w:rsid w:val="00474AEA"/>
    <w:rsid w:val="00480279"/>
    <w:rsid w:val="00480934"/>
    <w:rsid w:val="00484C94"/>
    <w:rsid w:val="004908F1"/>
    <w:rsid w:val="00495B3E"/>
    <w:rsid w:val="004A0866"/>
    <w:rsid w:val="004A4B3E"/>
    <w:rsid w:val="004A5099"/>
    <w:rsid w:val="004B6B93"/>
    <w:rsid w:val="004B7C1E"/>
    <w:rsid w:val="004D64EA"/>
    <w:rsid w:val="004D6742"/>
    <w:rsid w:val="004D7D42"/>
    <w:rsid w:val="004E4254"/>
    <w:rsid w:val="004E4EA2"/>
    <w:rsid w:val="004E5494"/>
    <w:rsid w:val="004F6A91"/>
    <w:rsid w:val="004F7AC1"/>
    <w:rsid w:val="00503283"/>
    <w:rsid w:val="0050380E"/>
    <w:rsid w:val="0050535A"/>
    <w:rsid w:val="00512D22"/>
    <w:rsid w:val="00520832"/>
    <w:rsid w:val="00527978"/>
    <w:rsid w:val="005329BE"/>
    <w:rsid w:val="0054247B"/>
    <w:rsid w:val="005535BC"/>
    <w:rsid w:val="00557845"/>
    <w:rsid w:val="00560CD1"/>
    <w:rsid w:val="00582EBA"/>
    <w:rsid w:val="00585A60"/>
    <w:rsid w:val="005941E0"/>
    <w:rsid w:val="00595277"/>
    <w:rsid w:val="005A48DD"/>
    <w:rsid w:val="005C098B"/>
    <w:rsid w:val="005C238E"/>
    <w:rsid w:val="005C3E57"/>
    <w:rsid w:val="005C7D6D"/>
    <w:rsid w:val="005D225F"/>
    <w:rsid w:val="005E4DAD"/>
    <w:rsid w:val="005F6381"/>
    <w:rsid w:val="00603330"/>
    <w:rsid w:val="00604DBF"/>
    <w:rsid w:val="00613AFF"/>
    <w:rsid w:val="00613CF3"/>
    <w:rsid w:val="006244A6"/>
    <w:rsid w:val="00631002"/>
    <w:rsid w:val="0063434D"/>
    <w:rsid w:val="0064315E"/>
    <w:rsid w:val="00645E9B"/>
    <w:rsid w:val="00652C86"/>
    <w:rsid w:val="006531B3"/>
    <w:rsid w:val="00656E9B"/>
    <w:rsid w:val="00662C84"/>
    <w:rsid w:val="00663A60"/>
    <w:rsid w:val="00663BE9"/>
    <w:rsid w:val="00667F5C"/>
    <w:rsid w:val="00671444"/>
    <w:rsid w:val="00671A78"/>
    <w:rsid w:val="0067477B"/>
    <w:rsid w:val="00681B8E"/>
    <w:rsid w:val="00686BBF"/>
    <w:rsid w:val="006875F7"/>
    <w:rsid w:val="006A05B7"/>
    <w:rsid w:val="006A1DC1"/>
    <w:rsid w:val="006A5C25"/>
    <w:rsid w:val="006A5CA9"/>
    <w:rsid w:val="006A6009"/>
    <w:rsid w:val="006A65EB"/>
    <w:rsid w:val="006B7BFF"/>
    <w:rsid w:val="006C5C36"/>
    <w:rsid w:val="006D128B"/>
    <w:rsid w:val="006E141F"/>
    <w:rsid w:val="006F3942"/>
    <w:rsid w:val="006F7251"/>
    <w:rsid w:val="007058C7"/>
    <w:rsid w:val="007103BC"/>
    <w:rsid w:val="00712656"/>
    <w:rsid w:val="007172AC"/>
    <w:rsid w:val="00725225"/>
    <w:rsid w:val="00742D24"/>
    <w:rsid w:val="007460D6"/>
    <w:rsid w:val="007504D7"/>
    <w:rsid w:val="00756493"/>
    <w:rsid w:val="00756E5A"/>
    <w:rsid w:val="007647F5"/>
    <w:rsid w:val="0076584A"/>
    <w:rsid w:val="00772B34"/>
    <w:rsid w:val="007753AB"/>
    <w:rsid w:val="00782A21"/>
    <w:rsid w:val="007A5189"/>
    <w:rsid w:val="007A74D9"/>
    <w:rsid w:val="007B3912"/>
    <w:rsid w:val="007B71C7"/>
    <w:rsid w:val="007D32B1"/>
    <w:rsid w:val="007D4196"/>
    <w:rsid w:val="007F0BEC"/>
    <w:rsid w:val="007F2192"/>
    <w:rsid w:val="00804DE8"/>
    <w:rsid w:val="0081616A"/>
    <w:rsid w:val="00837EA6"/>
    <w:rsid w:val="00840B19"/>
    <w:rsid w:val="00841706"/>
    <w:rsid w:val="00846085"/>
    <w:rsid w:val="00850C30"/>
    <w:rsid w:val="00852323"/>
    <w:rsid w:val="0085491E"/>
    <w:rsid w:val="008606FA"/>
    <w:rsid w:val="00861F7A"/>
    <w:rsid w:val="00880ADE"/>
    <w:rsid w:val="0088358F"/>
    <w:rsid w:val="00886553"/>
    <w:rsid w:val="008A1F1B"/>
    <w:rsid w:val="008A38C9"/>
    <w:rsid w:val="008A417D"/>
    <w:rsid w:val="008B43AB"/>
    <w:rsid w:val="008C7DCF"/>
    <w:rsid w:val="008E1541"/>
    <w:rsid w:val="008E2DBF"/>
    <w:rsid w:val="008E379E"/>
    <w:rsid w:val="008E5401"/>
    <w:rsid w:val="008E72B0"/>
    <w:rsid w:val="00901E6C"/>
    <w:rsid w:val="009026CC"/>
    <w:rsid w:val="00905550"/>
    <w:rsid w:val="00906C0C"/>
    <w:rsid w:val="00912767"/>
    <w:rsid w:val="00916067"/>
    <w:rsid w:val="00920F4A"/>
    <w:rsid w:val="00922874"/>
    <w:rsid w:val="00922E27"/>
    <w:rsid w:val="0092419B"/>
    <w:rsid w:val="009345DD"/>
    <w:rsid w:val="00935401"/>
    <w:rsid w:val="00935E8C"/>
    <w:rsid w:val="0094359A"/>
    <w:rsid w:val="00943FAA"/>
    <w:rsid w:val="00951C51"/>
    <w:rsid w:val="00952369"/>
    <w:rsid w:val="00955699"/>
    <w:rsid w:val="00960937"/>
    <w:rsid w:val="00961982"/>
    <w:rsid w:val="00963A6E"/>
    <w:rsid w:val="0096495A"/>
    <w:rsid w:val="009702B9"/>
    <w:rsid w:val="009757FB"/>
    <w:rsid w:val="00983749"/>
    <w:rsid w:val="00992EF7"/>
    <w:rsid w:val="00995220"/>
    <w:rsid w:val="009A3EAC"/>
    <w:rsid w:val="009A509A"/>
    <w:rsid w:val="009A6B76"/>
    <w:rsid w:val="009B0E0D"/>
    <w:rsid w:val="009B3685"/>
    <w:rsid w:val="009C1BA7"/>
    <w:rsid w:val="009C2F89"/>
    <w:rsid w:val="009C373F"/>
    <w:rsid w:val="009C422E"/>
    <w:rsid w:val="009D270C"/>
    <w:rsid w:val="009D5EF4"/>
    <w:rsid w:val="009F4254"/>
    <w:rsid w:val="00A03EB0"/>
    <w:rsid w:val="00A07EBB"/>
    <w:rsid w:val="00A150B9"/>
    <w:rsid w:val="00A1543F"/>
    <w:rsid w:val="00A176BC"/>
    <w:rsid w:val="00A20065"/>
    <w:rsid w:val="00A36E39"/>
    <w:rsid w:val="00A36F62"/>
    <w:rsid w:val="00A44C78"/>
    <w:rsid w:val="00A46E51"/>
    <w:rsid w:val="00A5636F"/>
    <w:rsid w:val="00A71822"/>
    <w:rsid w:val="00A7467C"/>
    <w:rsid w:val="00A758B1"/>
    <w:rsid w:val="00A76650"/>
    <w:rsid w:val="00A810A6"/>
    <w:rsid w:val="00A81C1C"/>
    <w:rsid w:val="00A84DAC"/>
    <w:rsid w:val="00A85A67"/>
    <w:rsid w:val="00A863D4"/>
    <w:rsid w:val="00A86986"/>
    <w:rsid w:val="00A907CE"/>
    <w:rsid w:val="00A94D74"/>
    <w:rsid w:val="00AA57E2"/>
    <w:rsid w:val="00AD633A"/>
    <w:rsid w:val="00AE0660"/>
    <w:rsid w:val="00AE44E7"/>
    <w:rsid w:val="00AE7171"/>
    <w:rsid w:val="00AE77C1"/>
    <w:rsid w:val="00AF4546"/>
    <w:rsid w:val="00AF4619"/>
    <w:rsid w:val="00B033C5"/>
    <w:rsid w:val="00B10471"/>
    <w:rsid w:val="00B120F0"/>
    <w:rsid w:val="00B12454"/>
    <w:rsid w:val="00B279BF"/>
    <w:rsid w:val="00B35F59"/>
    <w:rsid w:val="00B4094C"/>
    <w:rsid w:val="00B4348A"/>
    <w:rsid w:val="00B4491D"/>
    <w:rsid w:val="00B5018F"/>
    <w:rsid w:val="00B82ED9"/>
    <w:rsid w:val="00B95676"/>
    <w:rsid w:val="00B97AF5"/>
    <w:rsid w:val="00BA21D3"/>
    <w:rsid w:val="00BA3964"/>
    <w:rsid w:val="00BA51C7"/>
    <w:rsid w:val="00BB6CE5"/>
    <w:rsid w:val="00BC0BB0"/>
    <w:rsid w:val="00BC21CC"/>
    <w:rsid w:val="00BC28B8"/>
    <w:rsid w:val="00BD5597"/>
    <w:rsid w:val="00BD58A8"/>
    <w:rsid w:val="00BE12A1"/>
    <w:rsid w:val="00BE5617"/>
    <w:rsid w:val="00C02D54"/>
    <w:rsid w:val="00C05A34"/>
    <w:rsid w:val="00C10DE4"/>
    <w:rsid w:val="00C1725A"/>
    <w:rsid w:val="00C21E53"/>
    <w:rsid w:val="00C25108"/>
    <w:rsid w:val="00C27FED"/>
    <w:rsid w:val="00C30153"/>
    <w:rsid w:val="00C36B6F"/>
    <w:rsid w:val="00C40ADA"/>
    <w:rsid w:val="00C541A5"/>
    <w:rsid w:val="00C55B6A"/>
    <w:rsid w:val="00C55F46"/>
    <w:rsid w:val="00C74087"/>
    <w:rsid w:val="00C75684"/>
    <w:rsid w:val="00C766FD"/>
    <w:rsid w:val="00C87EB2"/>
    <w:rsid w:val="00C93A5B"/>
    <w:rsid w:val="00C94151"/>
    <w:rsid w:val="00CA34AD"/>
    <w:rsid w:val="00CA6BE0"/>
    <w:rsid w:val="00CB0B28"/>
    <w:rsid w:val="00CB2F4E"/>
    <w:rsid w:val="00CC2F0F"/>
    <w:rsid w:val="00CC65AE"/>
    <w:rsid w:val="00CD2077"/>
    <w:rsid w:val="00CD271F"/>
    <w:rsid w:val="00CD40CD"/>
    <w:rsid w:val="00CE0580"/>
    <w:rsid w:val="00CE07F3"/>
    <w:rsid w:val="00CE0AD9"/>
    <w:rsid w:val="00CE48D6"/>
    <w:rsid w:val="00CF2126"/>
    <w:rsid w:val="00D01001"/>
    <w:rsid w:val="00D0392B"/>
    <w:rsid w:val="00D13D54"/>
    <w:rsid w:val="00D14CCD"/>
    <w:rsid w:val="00D15C0B"/>
    <w:rsid w:val="00D15C2A"/>
    <w:rsid w:val="00D163DC"/>
    <w:rsid w:val="00D225EA"/>
    <w:rsid w:val="00D27496"/>
    <w:rsid w:val="00D36D13"/>
    <w:rsid w:val="00D448B1"/>
    <w:rsid w:val="00D52266"/>
    <w:rsid w:val="00D5516A"/>
    <w:rsid w:val="00D5784B"/>
    <w:rsid w:val="00D70F15"/>
    <w:rsid w:val="00D82DA3"/>
    <w:rsid w:val="00D8604A"/>
    <w:rsid w:val="00D9167F"/>
    <w:rsid w:val="00D970E0"/>
    <w:rsid w:val="00DA0061"/>
    <w:rsid w:val="00DA553F"/>
    <w:rsid w:val="00DB2231"/>
    <w:rsid w:val="00DB5CF0"/>
    <w:rsid w:val="00DC0B36"/>
    <w:rsid w:val="00DC64A1"/>
    <w:rsid w:val="00DD0FF7"/>
    <w:rsid w:val="00DD5F3F"/>
    <w:rsid w:val="00DF0883"/>
    <w:rsid w:val="00DF1058"/>
    <w:rsid w:val="00DF426C"/>
    <w:rsid w:val="00E11354"/>
    <w:rsid w:val="00E1648B"/>
    <w:rsid w:val="00E2197D"/>
    <w:rsid w:val="00E24F0A"/>
    <w:rsid w:val="00E317E1"/>
    <w:rsid w:val="00E3542E"/>
    <w:rsid w:val="00E41078"/>
    <w:rsid w:val="00E41D6E"/>
    <w:rsid w:val="00E43107"/>
    <w:rsid w:val="00E5093F"/>
    <w:rsid w:val="00E51C51"/>
    <w:rsid w:val="00E56798"/>
    <w:rsid w:val="00E644E6"/>
    <w:rsid w:val="00E65232"/>
    <w:rsid w:val="00E67F67"/>
    <w:rsid w:val="00E710C7"/>
    <w:rsid w:val="00E750E4"/>
    <w:rsid w:val="00E818A8"/>
    <w:rsid w:val="00E83C43"/>
    <w:rsid w:val="00E87089"/>
    <w:rsid w:val="00E965A9"/>
    <w:rsid w:val="00E97505"/>
    <w:rsid w:val="00EA1229"/>
    <w:rsid w:val="00EA3382"/>
    <w:rsid w:val="00EB0676"/>
    <w:rsid w:val="00EB7A07"/>
    <w:rsid w:val="00EC1BE0"/>
    <w:rsid w:val="00EC7A27"/>
    <w:rsid w:val="00ED1C14"/>
    <w:rsid w:val="00ED3092"/>
    <w:rsid w:val="00EE171B"/>
    <w:rsid w:val="00EE446F"/>
    <w:rsid w:val="00EF3950"/>
    <w:rsid w:val="00F00EF0"/>
    <w:rsid w:val="00F162FD"/>
    <w:rsid w:val="00F3318D"/>
    <w:rsid w:val="00F3473C"/>
    <w:rsid w:val="00F364E0"/>
    <w:rsid w:val="00F43E14"/>
    <w:rsid w:val="00F4621B"/>
    <w:rsid w:val="00F52DD2"/>
    <w:rsid w:val="00F53746"/>
    <w:rsid w:val="00F606E9"/>
    <w:rsid w:val="00F64DA6"/>
    <w:rsid w:val="00F67732"/>
    <w:rsid w:val="00F7181A"/>
    <w:rsid w:val="00F752B7"/>
    <w:rsid w:val="00F84AFA"/>
    <w:rsid w:val="00F852CF"/>
    <w:rsid w:val="00F85473"/>
    <w:rsid w:val="00F85B52"/>
    <w:rsid w:val="00FA14CF"/>
    <w:rsid w:val="00FB1C06"/>
    <w:rsid w:val="00FB75ED"/>
    <w:rsid w:val="00FC38AC"/>
    <w:rsid w:val="00FC4F56"/>
    <w:rsid w:val="00FC5EE7"/>
    <w:rsid w:val="00FD3FD9"/>
    <w:rsid w:val="00FD5306"/>
    <w:rsid w:val="00FE1870"/>
    <w:rsid w:val="00FE33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 fill="f" fillcolor="white" stroke="f">
      <v:fill color="white" on="f"/>
      <v:stroke on="f"/>
      <v:textbox style="mso-rotate-with-shape:t"/>
    </o:shapedefaults>
    <o:shapelayout v:ext="edit">
      <o:idmap v:ext="edit" data="1"/>
    </o:shapelayout>
  </w:shapeDefaults>
  <w:decimalSymbol w:val=","/>
  <w:listSeparator w:val=";"/>
  <w15:docId w15:val="{A856D615-C74C-45EF-B2BA-D592160C34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970E0"/>
    <w:rPr>
      <w:sz w:val="24"/>
      <w:szCs w:val="24"/>
    </w:rPr>
  </w:style>
  <w:style w:type="paragraph" w:styleId="Nagwek1">
    <w:name w:val="heading 1"/>
    <w:basedOn w:val="Normalny"/>
    <w:next w:val="Normalny"/>
    <w:qFormat/>
    <w:rsid w:val="00D970E0"/>
    <w:pPr>
      <w:keepNext/>
      <w:jc w:val="right"/>
      <w:outlineLvl w:val="0"/>
    </w:pPr>
    <w:rPr>
      <w:b/>
      <w:bCs/>
      <w:i/>
      <w:sz w:val="28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A7467C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F60" w:themeColor="accent1" w:themeShade="7F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semiHidden/>
    <w:rsid w:val="00D970E0"/>
    <w:pPr>
      <w:tabs>
        <w:tab w:val="center" w:pos="4703"/>
        <w:tab w:val="right" w:pos="9406"/>
      </w:tabs>
    </w:pPr>
  </w:style>
  <w:style w:type="paragraph" w:styleId="Stopka">
    <w:name w:val="footer"/>
    <w:basedOn w:val="Normalny"/>
    <w:semiHidden/>
    <w:rsid w:val="00D970E0"/>
    <w:pPr>
      <w:tabs>
        <w:tab w:val="center" w:pos="4703"/>
        <w:tab w:val="right" w:pos="9406"/>
      </w:tabs>
    </w:pPr>
  </w:style>
  <w:style w:type="paragraph" w:styleId="Tekstpodstawowy">
    <w:name w:val="Body Text"/>
    <w:basedOn w:val="Normalny"/>
    <w:semiHidden/>
    <w:rsid w:val="00D970E0"/>
    <w:pPr>
      <w:jc w:val="both"/>
    </w:pPr>
  </w:style>
  <w:style w:type="paragraph" w:styleId="Tekstpodstawowy2">
    <w:name w:val="Body Text 2"/>
    <w:basedOn w:val="Normalny"/>
    <w:semiHidden/>
    <w:rsid w:val="00D970E0"/>
    <w:pPr>
      <w:jc w:val="center"/>
    </w:pPr>
  </w:style>
  <w:style w:type="table" w:styleId="Tabela-Siatka">
    <w:name w:val="Table Grid"/>
    <w:basedOn w:val="Standardowy"/>
    <w:uiPriority w:val="59"/>
    <w:rsid w:val="000E0F31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pple-style-span">
    <w:name w:val="apple-style-span"/>
    <w:basedOn w:val="Domylnaczcionkaakapitu"/>
    <w:rsid w:val="008E379E"/>
  </w:style>
  <w:style w:type="character" w:styleId="Pogrubienie">
    <w:name w:val="Strong"/>
    <w:basedOn w:val="Domylnaczcionkaakapitu"/>
    <w:uiPriority w:val="22"/>
    <w:qFormat/>
    <w:rsid w:val="004265FA"/>
    <w:rPr>
      <w:b/>
      <w:bCs/>
    </w:rPr>
  </w:style>
  <w:style w:type="character" w:customStyle="1" w:styleId="apple-converted-space">
    <w:name w:val="apple-converted-space"/>
    <w:basedOn w:val="Domylnaczcionkaakapitu"/>
    <w:rsid w:val="00C30153"/>
  </w:style>
  <w:style w:type="character" w:customStyle="1" w:styleId="hps">
    <w:name w:val="hps"/>
    <w:basedOn w:val="Domylnaczcionkaakapitu"/>
    <w:rsid w:val="00C30153"/>
  </w:style>
  <w:style w:type="paragraph" w:styleId="HTML-wstpniesformatowany">
    <w:name w:val="HTML Preformatted"/>
    <w:basedOn w:val="Normalny"/>
    <w:link w:val="HTML-wstpniesformatowanyZnak"/>
    <w:uiPriority w:val="99"/>
    <w:unhideWhenUsed/>
    <w:rsid w:val="00E965A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-wstpniesformatowanyZnak">
    <w:name w:val="HTML - wstępnie sformatowany Znak"/>
    <w:basedOn w:val="Domylnaczcionkaakapitu"/>
    <w:link w:val="HTML-wstpniesformatowany"/>
    <w:uiPriority w:val="99"/>
    <w:rsid w:val="00E965A9"/>
    <w:rPr>
      <w:rFonts w:ascii="Courier New" w:hAnsi="Courier New" w:cs="Courier New"/>
    </w:rPr>
  </w:style>
  <w:style w:type="paragraph" w:customStyle="1" w:styleId="Default">
    <w:name w:val="Default"/>
    <w:rsid w:val="00295E49"/>
    <w:pPr>
      <w:autoSpaceDE w:val="0"/>
      <w:autoSpaceDN w:val="0"/>
      <w:adjustRightInd w:val="0"/>
    </w:pPr>
    <w:rPr>
      <w:color w:val="000000"/>
      <w:sz w:val="24"/>
      <w:szCs w:val="24"/>
    </w:rPr>
  </w:style>
  <w:style w:type="character" w:styleId="Hipercze">
    <w:name w:val="Hyperlink"/>
    <w:basedOn w:val="Domylnaczcionkaakapitu"/>
    <w:uiPriority w:val="99"/>
    <w:unhideWhenUsed/>
    <w:rsid w:val="0002043C"/>
    <w:rPr>
      <w:color w:val="0000FF"/>
      <w:u w:val="single"/>
    </w:rPr>
  </w:style>
  <w:style w:type="paragraph" w:styleId="Akapitzlist">
    <w:name w:val="List Paragraph"/>
    <w:basedOn w:val="Normalny"/>
    <w:uiPriority w:val="34"/>
    <w:qFormat/>
    <w:rsid w:val="00992EF7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F852CF"/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F852CF"/>
  </w:style>
  <w:style w:type="character" w:styleId="Odwoanieprzypisukocowego">
    <w:name w:val="endnote reference"/>
    <w:basedOn w:val="Domylnaczcionkaakapitu"/>
    <w:uiPriority w:val="99"/>
    <w:semiHidden/>
    <w:unhideWhenUsed/>
    <w:rsid w:val="00F852CF"/>
    <w:rPr>
      <w:vertAlign w:val="superscript"/>
    </w:rPr>
  </w:style>
  <w:style w:type="paragraph" w:styleId="Tekstprzypisudolnego">
    <w:name w:val="footnote text"/>
    <w:basedOn w:val="Normalny"/>
    <w:link w:val="TekstprzypisudolnegoZnak"/>
    <w:semiHidden/>
    <w:rsid w:val="00F162FD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F162FD"/>
  </w:style>
  <w:style w:type="character" w:styleId="Odwoanieprzypisudolnego">
    <w:name w:val="footnote reference"/>
    <w:semiHidden/>
    <w:rsid w:val="00F162FD"/>
    <w:rPr>
      <w:vertAlign w:val="superscript"/>
    </w:rPr>
  </w:style>
  <w:style w:type="paragraph" w:customStyle="1" w:styleId="position">
    <w:name w:val="position"/>
    <w:basedOn w:val="Normalny"/>
    <w:rsid w:val="008E2DBF"/>
    <w:pPr>
      <w:spacing w:before="100" w:beforeAutospacing="1" w:after="100" w:afterAutospacing="1"/>
    </w:pPr>
  </w:style>
  <w:style w:type="table" w:styleId="Zwykatabela4">
    <w:name w:val="Plain Table 4"/>
    <w:basedOn w:val="Standardowy"/>
    <w:uiPriority w:val="44"/>
    <w:rsid w:val="004D7D42"/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Zwykatabela2">
    <w:name w:val="Plain Table 2"/>
    <w:basedOn w:val="Standardowy"/>
    <w:uiPriority w:val="42"/>
    <w:rsid w:val="004D7D42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character" w:customStyle="1" w:styleId="Nagwek3Znak">
    <w:name w:val="Nagłówek 3 Znak"/>
    <w:basedOn w:val="Domylnaczcionkaakapitu"/>
    <w:link w:val="Nagwek3"/>
    <w:uiPriority w:val="9"/>
    <w:rsid w:val="00A7467C"/>
    <w:rPr>
      <w:rFonts w:asciiTheme="majorHAnsi" w:eastAsiaTheme="majorEastAsia" w:hAnsiTheme="majorHAnsi" w:cstheme="majorBidi"/>
      <w:color w:val="243F60" w:themeColor="accent1" w:themeShade="7F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7289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4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772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045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337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header2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image" Target="media/image4.jpeg"/><Relationship Id="rId7" Type="http://schemas.openxmlformats.org/officeDocument/2006/relationships/image" Target="media/image7.png"/><Relationship Id="rId2" Type="http://schemas.openxmlformats.org/officeDocument/2006/relationships/image" Target="media/image3.png"/><Relationship Id="rId1" Type="http://schemas.openxmlformats.org/officeDocument/2006/relationships/image" Target="media/image2.jpeg"/><Relationship Id="rId6" Type="http://schemas.microsoft.com/office/2007/relationships/hdphoto" Target="media/hdphoto1.wdp"/><Relationship Id="rId5" Type="http://schemas.openxmlformats.org/officeDocument/2006/relationships/image" Target="media/image6.png"/><Relationship Id="rId4" Type="http://schemas.openxmlformats.org/officeDocument/2006/relationships/image" Target="media/image5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Documents\Niestandardowe%20szablony%20pakietu%20Office\Konferencje\HF2026_formatka_PL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0FEBD15-681B-4F64-A30A-22E555BED9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HF2026_formatka_PL</Template>
  <TotalTime>0</TotalTime>
  <Pages>2</Pages>
  <Words>574</Words>
  <Characters>3446</Characters>
  <Application>Microsoft Office Word</Application>
  <DocSecurity>0</DocSecurity>
  <Lines>28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Prezes Krajowego Zarządu</vt:lpstr>
    </vt:vector>
  </TitlesOfParts>
  <Company/>
  <LinksUpToDate>false</LinksUpToDate>
  <CharactersWithSpaces>4012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Prezes Krajowego Zarządu</dc:title>
  <dc:creator>Janusz Steller</dc:creator>
  <cp:lastModifiedBy>Janusz Steller</cp:lastModifiedBy>
  <cp:revision>3</cp:revision>
  <cp:lastPrinted>2024-04-02T11:28:00Z</cp:lastPrinted>
  <dcterms:created xsi:type="dcterms:W3CDTF">2026-10-05T08:42:00Z</dcterms:created>
  <dcterms:modified xsi:type="dcterms:W3CDTF">2026-10-08T15:37:00Z</dcterms:modified>
</cp:coreProperties>
</file>